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bottomFromText="284" w:vertAnchor="page" w:horzAnchor="margin" w:tblpY="2212"/>
        <w:tblW w:w="986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20"/>
        <w:gridCol w:w="2846"/>
      </w:tblGrid>
      <w:tr w:rsidR="00EB4A6E" w:rsidRPr="00B77514" w14:paraId="3A12B589" w14:textId="77777777">
        <w:trPr>
          <w:trHeight w:hRule="exact" w:val="284"/>
        </w:trPr>
        <w:tc>
          <w:tcPr>
            <w:tcW w:w="70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22E6B6" w14:textId="7C3733B7" w:rsidR="00EB4A6E" w:rsidRPr="00EB4A6E" w:rsidRDefault="00EB4A6E" w:rsidP="00DB485A">
            <w:pPr>
              <w:pStyle w:val="BaySFFeldeingaben"/>
              <w:jc w:val="center"/>
            </w:pPr>
            <w:bookmarkStart w:id="0" w:name="Verfuegung"/>
            <w:bookmarkEnd w:id="0"/>
          </w:p>
        </w:tc>
        <w:tc>
          <w:tcPr>
            <w:tcW w:w="2846" w:type="dxa"/>
            <w:shd w:val="clear" w:color="auto" w:fill="auto"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0DF98FEA" w14:textId="77777777" w:rsidR="00EB4A6E" w:rsidRPr="00EB4A6E" w:rsidRDefault="00EB4A6E" w:rsidP="00DB485A">
            <w:pPr>
              <w:pStyle w:val="BaySFFeldeingaben"/>
              <w:jc w:val="right"/>
            </w:pPr>
            <w:bookmarkStart w:id="1" w:name="Feld"/>
            <w:bookmarkEnd w:id="1"/>
          </w:p>
        </w:tc>
      </w:tr>
      <w:tr w:rsidR="00AB0A60" w:rsidRPr="00B77514" w14:paraId="4D578BD3" w14:textId="77777777" w:rsidTr="00273545">
        <w:trPr>
          <w:trHeight w:hRule="exact" w:val="288"/>
        </w:trPr>
        <w:tc>
          <w:tcPr>
            <w:tcW w:w="70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CB2514" w14:textId="16696DC6" w:rsidR="00AB0A60" w:rsidRPr="00B202B2" w:rsidRDefault="00AB0A60" w:rsidP="00DB485A">
            <w:pPr>
              <w:rPr>
                <w:rStyle w:val="BaySFAbsender"/>
              </w:rPr>
            </w:pPr>
          </w:p>
        </w:tc>
        <w:tc>
          <w:tcPr>
            <w:tcW w:w="2846" w:type="dxa"/>
            <w:shd w:val="clear" w:color="auto" w:fill="auto"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5E5A6813" w14:textId="78162472" w:rsidR="00AB0A60" w:rsidRPr="00B77514" w:rsidRDefault="00AB0A60" w:rsidP="00DB485A">
            <w:pPr>
              <w:rPr>
                <w:rStyle w:val="BaySFFeldnamen"/>
              </w:rPr>
            </w:pPr>
          </w:p>
        </w:tc>
      </w:tr>
    </w:tbl>
    <w:p w14:paraId="1CDB4B07" w14:textId="6618345E" w:rsidR="00FB6321" w:rsidRPr="00FB6321" w:rsidRDefault="00FB6321" w:rsidP="00FB6321">
      <w:pPr>
        <w:spacing w:line="360" w:lineRule="auto"/>
        <w:rPr>
          <w:rFonts w:ascii="Arial" w:hAnsi="Arial" w:cs="Arial"/>
          <w:sz w:val="22"/>
        </w:rPr>
      </w:pPr>
      <w:bookmarkStart w:id="2" w:name="Empfaenger"/>
      <w:bookmarkEnd w:id="2"/>
      <w:r w:rsidRPr="00FB6321">
        <w:rPr>
          <w:rFonts w:ascii="Arial" w:hAnsi="Arial" w:cs="Arial"/>
          <w:sz w:val="22"/>
        </w:rPr>
        <w:t>BAY</w:t>
      </w:r>
      <w:r>
        <w:rPr>
          <w:rFonts w:ascii="Arial" w:hAnsi="Arial" w:cs="Arial"/>
          <w:sz w:val="22"/>
        </w:rPr>
        <w:t>E</w:t>
      </w:r>
      <w:r w:rsidRPr="00FB6321">
        <w:rPr>
          <w:rFonts w:ascii="Arial" w:hAnsi="Arial" w:cs="Arial"/>
          <w:sz w:val="22"/>
        </w:rPr>
        <w:t>RISCHE STAATSFORSTEN AöR</w:t>
      </w:r>
    </w:p>
    <w:p w14:paraId="23DA0B89" w14:textId="27273212" w:rsidR="00FB6321" w:rsidRPr="00FB6321" w:rsidRDefault="00FB6321" w:rsidP="00FB6321">
      <w:pPr>
        <w:spacing w:line="360" w:lineRule="auto"/>
        <w:rPr>
          <w:rFonts w:ascii="Arial" w:hAnsi="Arial" w:cs="Arial"/>
          <w:sz w:val="22"/>
        </w:rPr>
      </w:pPr>
      <w:r w:rsidRPr="00FB6321">
        <w:rPr>
          <w:rFonts w:ascii="Arial" w:hAnsi="Arial" w:cs="Arial"/>
          <w:sz w:val="22"/>
        </w:rPr>
        <w:t>Stille</w:t>
      </w:r>
      <w:r w:rsidR="00A50F09">
        <w:rPr>
          <w:rFonts w:ascii="Arial" w:hAnsi="Arial" w:cs="Arial"/>
          <w:sz w:val="22"/>
        </w:rPr>
        <w:t>r</w:t>
      </w:r>
      <w:r w:rsidRPr="00FB6321">
        <w:rPr>
          <w:rFonts w:ascii="Arial" w:hAnsi="Arial" w:cs="Arial"/>
          <w:sz w:val="22"/>
        </w:rPr>
        <w:t xml:space="preserve"> W</w:t>
      </w:r>
      <w:r w:rsidR="00A50F09">
        <w:rPr>
          <w:rFonts w:ascii="Arial" w:hAnsi="Arial" w:cs="Arial"/>
          <w:sz w:val="22"/>
        </w:rPr>
        <w:t>ald Königsholz</w:t>
      </w:r>
    </w:p>
    <w:p w14:paraId="7EF93EE3" w14:textId="26481BE3" w:rsidR="00FB6321" w:rsidRPr="00FB6321" w:rsidRDefault="00A50F09" w:rsidP="00FB6321">
      <w:pPr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Bahnhofstraße 9</w:t>
      </w:r>
    </w:p>
    <w:p w14:paraId="3AEE8C8A" w14:textId="110C8DFB" w:rsidR="00FB6321" w:rsidRPr="00FB6321" w:rsidRDefault="00A50F09" w:rsidP="00FB6321">
      <w:pPr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91220 Schnaittach</w:t>
      </w:r>
    </w:p>
    <w:p w14:paraId="511BAD1F" w14:textId="77777777" w:rsidR="00FB6321" w:rsidRDefault="00FB6321" w:rsidP="00D968DE">
      <w:pPr>
        <w:spacing w:line="360" w:lineRule="auto"/>
        <w:rPr>
          <w:rFonts w:ascii="Arial" w:hAnsi="Arial" w:cs="Arial"/>
          <w:sz w:val="22"/>
        </w:rPr>
      </w:pPr>
    </w:p>
    <w:p w14:paraId="6C867FF2" w14:textId="25B8B33C" w:rsidR="00FB6321" w:rsidRDefault="00A50F09" w:rsidP="00A50F09">
      <w:pPr>
        <w:tabs>
          <w:tab w:val="left" w:pos="1750"/>
        </w:tabs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</w:r>
    </w:p>
    <w:p w14:paraId="63AD9776" w14:textId="77777777" w:rsidR="00437A93" w:rsidRDefault="00437A93" w:rsidP="00D968DE">
      <w:pPr>
        <w:spacing w:line="360" w:lineRule="auto"/>
        <w:rPr>
          <w:rFonts w:ascii="Arial" w:hAnsi="Arial" w:cs="Arial"/>
          <w:b/>
          <w:bCs/>
          <w:sz w:val="22"/>
        </w:rPr>
      </w:pPr>
    </w:p>
    <w:p w14:paraId="1301D3F5" w14:textId="77777777" w:rsidR="00013DF1" w:rsidRDefault="00013DF1" w:rsidP="00D968DE">
      <w:pPr>
        <w:spacing w:line="360" w:lineRule="auto"/>
        <w:rPr>
          <w:rFonts w:ascii="Arial" w:hAnsi="Arial" w:cs="Arial"/>
          <w:b/>
          <w:bCs/>
          <w:sz w:val="22"/>
        </w:rPr>
      </w:pPr>
    </w:p>
    <w:p w14:paraId="27F86B93" w14:textId="41527290" w:rsidR="00FF5816" w:rsidRDefault="001C7AEE" w:rsidP="00D968DE">
      <w:pPr>
        <w:spacing w:line="360" w:lineRule="auto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Mitteilung</w:t>
      </w:r>
      <w:r w:rsidR="00576646">
        <w:rPr>
          <w:rFonts w:ascii="Arial" w:hAnsi="Arial" w:cs="Arial"/>
          <w:b/>
          <w:bCs/>
          <w:sz w:val="22"/>
        </w:rPr>
        <w:t xml:space="preserve">: </w:t>
      </w:r>
      <w:r w:rsidR="007E4EF7">
        <w:rPr>
          <w:rFonts w:ascii="Arial" w:hAnsi="Arial" w:cs="Arial"/>
          <w:b/>
          <w:bCs/>
          <w:sz w:val="22"/>
        </w:rPr>
        <w:t xml:space="preserve">Änderung </w:t>
      </w:r>
      <w:r>
        <w:rPr>
          <w:rFonts w:ascii="Arial" w:hAnsi="Arial" w:cs="Arial"/>
          <w:b/>
          <w:bCs/>
          <w:sz w:val="22"/>
        </w:rPr>
        <w:t>Adress</w:t>
      </w:r>
      <w:r w:rsidR="007E4EF7">
        <w:rPr>
          <w:rFonts w:ascii="Arial" w:hAnsi="Arial" w:cs="Arial"/>
          <w:b/>
          <w:bCs/>
          <w:sz w:val="22"/>
        </w:rPr>
        <w:t>-/Kontakt</w:t>
      </w:r>
      <w:r w:rsidR="00FF5816">
        <w:rPr>
          <w:rFonts w:ascii="Arial" w:hAnsi="Arial" w:cs="Arial"/>
          <w:b/>
          <w:bCs/>
          <w:sz w:val="22"/>
        </w:rPr>
        <w:t>-/Namens</w:t>
      </w:r>
      <w:r w:rsidR="007E4EF7">
        <w:rPr>
          <w:rFonts w:ascii="Arial" w:hAnsi="Arial" w:cs="Arial"/>
          <w:b/>
          <w:bCs/>
          <w:sz w:val="22"/>
        </w:rPr>
        <w:t>daten</w:t>
      </w:r>
      <w:r>
        <w:rPr>
          <w:rFonts w:ascii="Arial" w:hAnsi="Arial" w:cs="Arial"/>
          <w:b/>
          <w:bCs/>
          <w:sz w:val="22"/>
        </w:rPr>
        <w:t xml:space="preserve"> </w:t>
      </w:r>
      <w:r w:rsidR="00FB6321">
        <w:rPr>
          <w:rFonts w:ascii="Arial" w:hAnsi="Arial" w:cs="Arial"/>
          <w:b/>
          <w:bCs/>
          <w:sz w:val="22"/>
        </w:rPr>
        <w:t xml:space="preserve">zum </w:t>
      </w:r>
    </w:p>
    <w:p w14:paraId="5EF5B2E6" w14:textId="2438894F" w:rsidR="000E2FBD" w:rsidRDefault="00FB6321" w:rsidP="00D968DE">
      <w:pPr>
        <w:spacing w:line="360" w:lineRule="auto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bestehenden Grabnutzungs</w:t>
      </w:r>
      <w:r w:rsidR="001C7AEE">
        <w:rPr>
          <w:rFonts w:ascii="Arial" w:hAnsi="Arial" w:cs="Arial"/>
          <w:b/>
          <w:bCs/>
          <w:sz w:val="22"/>
        </w:rPr>
        <w:t>- bzw. Bestattungs</w:t>
      </w:r>
      <w:r>
        <w:rPr>
          <w:rFonts w:ascii="Arial" w:hAnsi="Arial" w:cs="Arial"/>
          <w:b/>
          <w:bCs/>
          <w:sz w:val="22"/>
        </w:rPr>
        <w:t xml:space="preserve">vertrag </w:t>
      </w:r>
    </w:p>
    <w:p w14:paraId="76990F2B" w14:textId="77777777" w:rsidR="005B195D" w:rsidRDefault="005B195D" w:rsidP="00D968DE">
      <w:pPr>
        <w:spacing w:line="360" w:lineRule="auto"/>
        <w:rPr>
          <w:rFonts w:ascii="Arial" w:hAnsi="Arial" w:cs="Arial"/>
          <w:sz w:val="22"/>
        </w:rPr>
      </w:pPr>
    </w:p>
    <w:p w14:paraId="078DE49F" w14:textId="77777777" w:rsidR="00013DF1" w:rsidRDefault="00013DF1" w:rsidP="00D968DE">
      <w:pPr>
        <w:spacing w:line="360" w:lineRule="auto"/>
        <w:rPr>
          <w:rFonts w:ascii="Arial" w:hAnsi="Arial" w:cs="Arial"/>
          <w:sz w:val="22"/>
        </w:rPr>
      </w:pPr>
    </w:p>
    <w:p w14:paraId="6AB37A14" w14:textId="7C302FA2" w:rsidR="00576646" w:rsidRPr="00576646" w:rsidRDefault="005B195D" w:rsidP="00D968DE">
      <w:pPr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Die Mitteilung bezieht sich auf folgenden Vertragspartner und der Grabstätten-Kennung: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6514"/>
      </w:tblGrid>
      <w:tr w:rsidR="00576646" w:rsidRPr="007E4EF7" w14:paraId="18E40EBC" w14:textId="77777777" w:rsidTr="00162E51">
        <w:trPr>
          <w:trHeight w:hRule="exact" w:val="567"/>
        </w:trPr>
        <w:tc>
          <w:tcPr>
            <w:tcW w:w="2547" w:type="dxa"/>
          </w:tcPr>
          <w:p w14:paraId="02AC31C8" w14:textId="7FF32466" w:rsidR="00576646" w:rsidRPr="00576646" w:rsidRDefault="00576646" w:rsidP="00162E51">
            <w:pPr>
              <w:keepNext/>
              <w:spacing w:line="312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76646">
              <w:rPr>
                <w:rFonts w:ascii="Arial" w:hAnsi="Arial" w:cs="Arial"/>
                <w:b/>
                <w:bCs/>
                <w:sz w:val="22"/>
                <w:szCs w:val="22"/>
              </w:rPr>
              <w:t>Vertragspartner</w:t>
            </w:r>
          </w:p>
        </w:tc>
        <w:tc>
          <w:tcPr>
            <w:tcW w:w="6514" w:type="dxa"/>
          </w:tcPr>
          <w:p w14:paraId="22FE8293" w14:textId="77777777" w:rsidR="00576646" w:rsidRPr="007E4EF7" w:rsidRDefault="00576646" w:rsidP="00162E51">
            <w:pPr>
              <w:keepNext/>
              <w:spacing w:line="312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76646" w:rsidRPr="007E4EF7" w14:paraId="7BACDE61" w14:textId="77777777" w:rsidTr="00162E51">
        <w:trPr>
          <w:trHeight w:hRule="exact" w:val="567"/>
        </w:trPr>
        <w:tc>
          <w:tcPr>
            <w:tcW w:w="2547" w:type="dxa"/>
          </w:tcPr>
          <w:p w14:paraId="0015F7CD" w14:textId="7B4EF06A" w:rsidR="00576646" w:rsidRPr="00576646" w:rsidRDefault="00576646" w:rsidP="00162E51">
            <w:pPr>
              <w:keepNext/>
              <w:spacing w:line="312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76646">
              <w:rPr>
                <w:rFonts w:ascii="Arial" w:hAnsi="Arial" w:cs="Arial"/>
                <w:b/>
                <w:bCs/>
                <w:sz w:val="22"/>
                <w:szCs w:val="22"/>
              </w:rPr>
              <w:t>Grabstätten-Kennung</w:t>
            </w:r>
          </w:p>
        </w:tc>
        <w:tc>
          <w:tcPr>
            <w:tcW w:w="6514" w:type="dxa"/>
          </w:tcPr>
          <w:p w14:paraId="65D01B1C" w14:textId="77777777" w:rsidR="00576646" w:rsidRPr="007E4EF7" w:rsidRDefault="00576646" w:rsidP="00162E51">
            <w:pPr>
              <w:keepNext/>
              <w:spacing w:line="312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FFE5AE0" w14:textId="77777777" w:rsidR="00013DF1" w:rsidRDefault="00013DF1" w:rsidP="00FB6321">
      <w:pPr>
        <w:spacing w:line="360" w:lineRule="auto"/>
      </w:pPr>
    </w:p>
    <w:p w14:paraId="7AD15845" w14:textId="77777777" w:rsidR="00013DF1" w:rsidRDefault="00013DF1" w:rsidP="00FB6321">
      <w:pPr>
        <w:spacing w:line="360" w:lineRule="auto"/>
      </w:pPr>
    </w:p>
    <w:p w14:paraId="362B0AE8" w14:textId="77777777" w:rsidR="00B972D5" w:rsidRDefault="007E4EF7" w:rsidP="00FB6321">
      <w:pPr>
        <w:spacing w:line="360" w:lineRule="auto"/>
        <w:rPr>
          <w:rFonts w:ascii="Arial" w:hAnsi="Arial" w:cs="Arial"/>
          <w:sz w:val="22"/>
          <w:szCs w:val="22"/>
        </w:rPr>
      </w:pPr>
      <w:r w:rsidRPr="007E4EF7">
        <w:rPr>
          <w:rFonts w:ascii="Arial" w:hAnsi="Arial" w:cs="Arial"/>
          <w:sz w:val="22"/>
          <w:szCs w:val="22"/>
        </w:rPr>
        <w:t xml:space="preserve">Bitte nehmen Sie folgende </w:t>
      </w:r>
      <w:r w:rsidR="00B972D5">
        <w:rPr>
          <w:rFonts w:ascii="Arial" w:hAnsi="Arial" w:cs="Arial"/>
          <w:sz w:val="22"/>
          <w:szCs w:val="22"/>
        </w:rPr>
        <w:t>Änderung der Adress-/Kontaktdaten</w:t>
      </w:r>
      <w:r>
        <w:rPr>
          <w:rFonts w:ascii="Arial" w:hAnsi="Arial" w:cs="Arial"/>
          <w:sz w:val="22"/>
          <w:szCs w:val="22"/>
        </w:rPr>
        <w:t xml:space="preserve"> </w:t>
      </w:r>
      <w:r w:rsidR="00B972D5">
        <w:rPr>
          <w:rFonts w:ascii="Arial" w:hAnsi="Arial" w:cs="Arial"/>
          <w:sz w:val="22"/>
          <w:szCs w:val="22"/>
        </w:rPr>
        <w:t xml:space="preserve">bzw. </w:t>
      </w:r>
    </w:p>
    <w:p w14:paraId="2EBF103B" w14:textId="4776DDE2" w:rsidR="007E4EF7" w:rsidRPr="007E4EF7" w:rsidRDefault="00B972D5" w:rsidP="00FB6321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Änderung des Nachnamens aufgrund von Heirat </w:t>
      </w:r>
      <w:r w:rsidR="007E4EF7" w:rsidRPr="007E4EF7">
        <w:rPr>
          <w:rFonts w:ascii="Arial" w:hAnsi="Arial" w:cs="Arial"/>
          <w:sz w:val="22"/>
          <w:szCs w:val="22"/>
        </w:rPr>
        <w:t>vor:</w:t>
      </w:r>
    </w:p>
    <w:p w14:paraId="747954B5" w14:textId="41213C56" w:rsidR="00FB6321" w:rsidRDefault="006C01AE" w:rsidP="00FB6321">
      <w:pPr>
        <w:tabs>
          <w:tab w:val="left" w:pos="1356"/>
        </w:tabs>
        <w:spacing w:line="360" w:lineRule="auto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13177222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6321" w:rsidRPr="00FB6321">
            <w:rPr>
              <w:rFonts w:ascii="Segoe UI Symbol" w:hAnsi="Segoe UI Symbol" w:cs="Segoe UI Symbol"/>
              <w:sz w:val="22"/>
              <w:szCs w:val="22"/>
            </w:rPr>
            <w:t>☐</w:t>
          </w:r>
        </w:sdtContent>
      </w:sdt>
      <w:r w:rsidR="00FB6321" w:rsidRPr="00FB6321">
        <w:rPr>
          <w:rFonts w:ascii="Arial" w:hAnsi="Arial" w:cs="Arial"/>
          <w:sz w:val="22"/>
          <w:szCs w:val="22"/>
        </w:rPr>
        <w:t xml:space="preserve">  </w:t>
      </w:r>
      <w:r w:rsidR="007E4EF7">
        <w:rPr>
          <w:rFonts w:ascii="Arial" w:hAnsi="Arial" w:cs="Arial"/>
          <w:sz w:val="22"/>
          <w:szCs w:val="22"/>
        </w:rPr>
        <w:t>gültig für den Vertragspartner</w:t>
      </w:r>
    </w:p>
    <w:p w14:paraId="57DC766D" w14:textId="3B45362A" w:rsidR="007E4EF7" w:rsidRDefault="006C01AE" w:rsidP="007E4EF7">
      <w:pPr>
        <w:tabs>
          <w:tab w:val="left" w:pos="1356"/>
        </w:tabs>
        <w:spacing w:line="360" w:lineRule="auto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3599267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4EF7" w:rsidRPr="00FB6321">
            <w:rPr>
              <w:rFonts w:ascii="Segoe UI Symbol" w:hAnsi="Segoe UI Symbol" w:cs="Segoe UI Symbol"/>
              <w:sz w:val="22"/>
              <w:szCs w:val="22"/>
            </w:rPr>
            <w:t>☐</w:t>
          </w:r>
        </w:sdtContent>
      </w:sdt>
      <w:r w:rsidR="007E4EF7" w:rsidRPr="00FB6321">
        <w:rPr>
          <w:rFonts w:ascii="Arial" w:hAnsi="Arial" w:cs="Arial"/>
          <w:sz w:val="22"/>
          <w:szCs w:val="22"/>
        </w:rPr>
        <w:t xml:space="preserve">  </w:t>
      </w:r>
      <w:r w:rsidR="007E4EF7">
        <w:rPr>
          <w:rFonts w:ascii="Arial" w:hAnsi="Arial" w:cs="Arial"/>
          <w:sz w:val="22"/>
          <w:szCs w:val="22"/>
        </w:rPr>
        <w:t xml:space="preserve">gültig für den ersten Bevollmächtigten </w:t>
      </w:r>
    </w:p>
    <w:p w14:paraId="15A9852D" w14:textId="6101BD5B" w:rsidR="00FB6321" w:rsidRDefault="006C01AE" w:rsidP="005B195D">
      <w:pPr>
        <w:tabs>
          <w:tab w:val="left" w:pos="1356"/>
        </w:tabs>
        <w:spacing w:line="360" w:lineRule="auto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348408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4EF7" w:rsidRPr="00FB6321">
            <w:rPr>
              <w:rFonts w:ascii="Segoe UI Symbol" w:hAnsi="Segoe UI Symbol" w:cs="Segoe UI Symbol"/>
              <w:sz w:val="22"/>
              <w:szCs w:val="22"/>
            </w:rPr>
            <w:t>☐</w:t>
          </w:r>
        </w:sdtContent>
      </w:sdt>
      <w:r w:rsidR="007E4EF7" w:rsidRPr="00FB6321">
        <w:rPr>
          <w:rFonts w:ascii="Arial" w:hAnsi="Arial" w:cs="Arial"/>
          <w:sz w:val="22"/>
          <w:szCs w:val="22"/>
        </w:rPr>
        <w:t xml:space="preserve">  </w:t>
      </w:r>
      <w:r w:rsidR="007E4EF7">
        <w:rPr>
          <w:rFonts w:ascii="Arial" w:hAnsi="Arial" w:cs="Arial"/>
          <w:sz w:val="22"/>
          <w:szCs w:val="22"/>
        </w:rPr>
        <w:t xml:space="preserve">gültig für den zweiten Bevollmächtigten </w:t>
      </w:r>
    </w:p>
    <w:p w14:paraId="7A59CB67" w14:textId="77777777" w:rsidR="00013DF1" w:rsidRDefault="00013DF1" w:rsidP="00D968DE">
      <w:pPr>
        <w:spacing w:line="360" w:lineRule="auto"/>
        <w:rPr>
          <w:rFonts w:ascii="Arial" w:hAnsi="Arial" w:cs="Arial"/>
          <w:sz w:val="22"/>
          <w:szCs w:val="22"/>
        </w:rPr>
      </w:pPr>
    </w:p>
    <w:p w14:paraId="3FE76DD9" w14:textId="77777777" w:rsidR="00013DF1" w:rsidRDefault="00013DF1" w:rsidP="00D968DE">
      <w:pPr>
        <w:spacing w:line="360" w:lineRule="auto"/>
        <w:rPr>
          <w:rFonts w:ascii="Arial" w:hAnsi="Arial" w:cs="Arial"/>
          <w:sz w:val="22"/>
          <w:szCs w:val="22"/>
        </w:rPr>
      </w:pPr>
    </w:p>
    <w:p w14:paraId="1C0CA7F3" w14:textId="1ACA4692" w:rsidR="007E4EF7" w:rsidRDefault="007E4EF7" w:rsidP="00D968DE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Die neuen Adress-</w:t>
      </w:r>
      <w:r w:rsidR="00B972D5">
        <w:rPr>
          <w:rFonts w:ascii="Arial" w:hAnsi="Arial" w:cs="Arial"/>
          <w:sz w:val="22"/>
          <w:szCs w:val="22"/>
        </w:rPr>
        <w:t>/</w:t>
      </w:r>
      <w:r>
        <w:rPr>
          <w:rFonts w:ascii="Arial" w:hAnsi="Arial" w:cs="Arial"/>
          <w:sz w:val="22"/>
          <w:szCs w:val="22"/>
        </w:rPr>
        <w:t xml:space="preserve">Kontaktdaten </w:t>
      </w:r>
      <w:r w:rsidR="00B972D5">
        <w:rPr>
          <w:rFonts w:ascii="Arial" w:hAnsi="Arial" w:cs="Arial"/>
          <w:sz w:val="22"/>
          <w:szCs w:val="22"/>
        </w:rPr>
        <w:t xml:space="preserve">bzw. der neue Nachname </w:t>
      </w:r>
      <w:r>
        <w:rPr>
          <w:rFonts w:ascii="Arial" w:hAnsi="Arial" w:cs="Arial"/>
          <w:sz w:val="22"/>
          <w:szCs w:val="22"/>
        </w:rPr>
        <w:t>sind wie folgt:</w:t>
      </w:r>
    </w:p>
    <w:p w14:paraId="7879076E" w14:textId="638D7C02" w:rsidR="00E950BD" w:rsidRDefault="00E950BD" w:rsidP="00D968DE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Bitte wenden!</w:t>
      </w:r>
    </w:p>
    <w:p w14:paraId="0515D784" w14:textId="77777777" w:rsidR="00E950BD" w:rsidRDefault="00E950BD" w:rsidP="00D968DE">
      <w:pPr>
        <w:spacing w:line="360" w:lineRule="auto"/>
        <w:rPr>
          <w:rFonts w:ascii="Arial" w:hAnsi="Arial" w:cs="Arial"/>
          <w:sz w:val="22"/>
          <w:szCs w:val="22"/>
        </w:rPr>
      </w:pPr>
    </w:p>
    <w:p w14:paraId="4ECAAE9B" w14:textId="77777777" w:rsidR="00E950BD" w:rsidRDefault="00E950BD" w:rsidP="00D968DE">
      <w:pPr>
        <w:spacing w:line="360" w:lineRule="auto"/>
        <w:rPr>
          <w:rFonts w:ascii="Arial" w:hAnsi="Arial" w:cs="Arial"/>
          <w:sz w:val="22"/>
          <w:szCs w:val="22"/>
        </w:rPr>
      </w:pPr>
    </w:p>
    <w:p w14:paraId="2661E716" w14:textId="77777777" w:rsidR="00E950BD" w:rsidRDefault="00E950BD" w:rsidP="00D968DE">
      <w:pPr>
        <w:spacing w:line="360" w:lineRule="auto"/>
        <w:rPr>
          <w:rFonts w:ascii="Arial" w:hAnsi="Arial" w:cs="Arial"/>
          <w:sz w:val="22"/>
          <w:szCs w:val="22"/>
        </w:rPr>
      </w:pPr>
    </w:p>
    <w:p w14:paraId="1778FDFF" w14:textId="77777777" w:rsidR="00E950BD" w:rsidRDefault="00E950BD" w:rsidP="00D968DE">
      <w:pPr>
        <w:spacing w:line="360" w:lineRule="auto"/>
        <w:rPr>
          <w:rFonts w:ascii="Arial" w:hAnsi="Arial" w:cs="Arial"/>
          <w:sz w:val="22"/>
          <w:szCs w:val="22"/>
        </w:rPr>
      </w:pPr>
    </w:p>
    <w:p w14:paraId="0F6CED34" w14:textId="77777777" w:rsidR="00E950BD" w:rsidRDefault="00E950BD" w:rsidP="00D968DE">
      <w:pPr>
        <w:spacing w:line="360" w:lineRule="auto"/>
        <w:rPr>
          <w:rFonts w:ascii="Arial" w:hAnsi="Arial" w:cs="Arial"/>
          <w:sz w:val="22"/>
          <w:szCs w:val="22"/>
        </w:rPr>
      </w:pPr>
    </w:p>
    <w:p w14:paraId="54C8B974" w14:textId="77777777" w:rsidR="00E950BD" w:rsidRDefault="00E950BD" w:rsidP="00D968DE">
      <w:pPr>
        <w:spacing w:line="360" w:lineRule="auto"/>
        <w:rPr>
          <w:rFonts w:ascii="Arial" w:hAnsi="Arial" w:cs="Arial"/>
          <w:sz w:val="22"/>
          <w:szCs w:val="22"/>
        </w:rPr>
      </w:pPr>
    </w:p>
    <w:p w14:paraId="39E4CCF4" w14:textId="77777777" w:rsidR="00E950BD" w:rsidRDefault="00E950BD" w:rsidP="00D968DE">
      <w:pPr>
        <w:spacing w:line="360" w:lineRule="auto"/>
        <w:rPr>
          <w:rFonts w:ascii="Arial" w:hAnsi="Arial" w:cs="Arial"/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6514"/>
      </w:tblGrid>
      <w:tr w:rsidR="007E4EF7" w:rsidRPr="007E4EF7" w14:paraId="482C6A0C" w14:textId="77777777" w:rsidTr="007E4EF7">
        <w:trPr>
          <w:trHeight w:hRule="exact" w:val="567"/>
        </w:trPr>
        <w:tc>
          <w:tcPr>
            <w:tcW w:w="2547" w:type="dxa"/>
          </w:tcPr>
          <w:p w14:paraId="43D538DE" w14:textId="76003476" w:rsidR="007E4EF7" w:rsidRPr="007E4EF7" w:rsidRDefault="00B972D5" w:rsidP="0014358A">
            <w:pPr>
              <w:keepNext/>
              <w:spacing w:line="312" w:lineRule="au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Name</w:t>
            </w:r>
          </w:p>
        </w:tc>
        <w:tc>
          <w:tcPr>
            <w:tcW w:w="6514" w:type="dxa"/>
          </w:tcPr>
          <w:p w14:paraId="65F37716" w14:textId="12D7593D" w:rsidR="007E4EF7" w:rsidRPr="007E4EF7" w:rsidRDefault="007E4EF7" w:rsidP="0014358A">
            <w:pPr>
              <w:keepNext/>
              <w:spacing w:line="312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55ECA" w:rsidRPr="007E4EF7" w14:paraId="06326EB4" w14:textId="77777777" w:rsidTr="007E4EF7">
        <w:trPr>
          <w:trHeight w:hRule="exact" w:val="567"/>
        </w:trPr>
        <w:tc>
          <w:tcPr>
            <w:tcW w:w="2547" w:type="dxa"/>
          </w:tcPr>
          <w:p w14:paraId="64B48869" w14:textId="7E5FE539" w:rsidR="00155ECA" w:rsidRDefault="00155ECA" w:rsidP="0014358A">
            <w:pPr>
              <w:keepNext/>
              <w:spacing w:line="312" w:lineRule="au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Geburtsname</w:t>
            </w:r>
          </w:p>
        </w:tc>
        <w:tc>
          <w:tcPr>
            <w:tcW w:w="6514" w:type="dxa"/>
          </w:tcPr>
          <w:p w14:paraId="7CE206F9" w14:textId="77777777" w:rsidR="00155ECA" w:rsidRPr="007E4EF7" w:rsidRDefault="00155ECA" w:rsidP="0014358A">
            <w:pPr>
              <w:keepNext/>
              <w:spacing w:line="312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972D5" w:rsidRPr="007E4EF7" w14:paraId="13C3D1F8" w14:textId="77777777" w:rsidTr="007E4EF7">
        <w:trPr>
          <w:trHeight w:hRule="exact" w:val="567"/>
        </w:trPr>
        <w:tc>
          <w:tcPr>
            <w:tcW w:w="2547" w:type="dxa"/>
          </w:tcPr>
          <w:p w14:paraId="6535AD72" w14:textId="551F97F9" w:rsidR="00B972D5" w:rsidRPr="007E4EF7" w:rsidRDefault="00B972D5" w:rsidP="0014358A">
            <w:pPr>
              <w:keepNext/>
              <w:spacing w:line="312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7E4EF7">
              <w:rPr>
                <w:rFonts w:ascii="Arial" w:hAnsi="Arial" w:cs="Arial"/>
                <w:b/>
                <w:sz w:val="22"/>
                <w:szCs w:val="22"/>
              </w:rPr>
              <w:t>Straße, Hausnummer</w:t>
            </w:r>
          </w:p>
        </w:tc>
        <w:tc>
          <w:tcPr>
            <w:tcW w:w="6514" w:type="dxa"/>
          </w:tcPr>
          <w:p w14:paraId="574BD8AA" w14:textId="77777777" w:rsidR="00B972D5" w:rsidRPr="007E4EF7" w:rsidRDefault="00B972D5" w:rsidP="0014358A">
            <w:pPr>
              <w:keepNext/>
              <w:spacing w:line="312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E4EF7" w:rsidRPr="007E4EF7" w14:paraId="4BEB10B3" w14:textId="77777777" w:rsidTr="007E4EF7">
        <w:trPr>
          <w:trHeight w:hRule="exact" w:val="567"/>
        </w:trPr>
        <w:tc>
          <w:tcPr>
            <w:tcW w:w="2547" w:type="dxa"/>
          </w:tcPr>
          <w:p w14:paraId="6AED2D24" w14:textId="77777777" w:rsidR="007E4EF7" w:rsidRPr="007E4EF7" w:rsidRDefault="007E4EF7" w:rsidP="0014358A">
            <w:pPr>
              <w:keepNext/>
              <w:spacing w:line="312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7E4EF7">
              <w:rPr>
                <w:rFonts w:ascii="Arial" w:hAnsi="Arial" w:cs="Arial"/>
                <w:b/>
                <w:sz w:val="22"/>
                <w:szCs w:val="22"/>
              </w:rPr>
              <w:t>PLZ, Ort</w:t>
            </w:r>
          </w:p>
        </w:tc>
        <w:tc>
          <w:tcPr>
            <w:tcW w:w="6514" w:type="dxa"/>
          </w:tcPr>
          <w:p w14:paraId="27E9B5AA" w14:textId="6A8727B0" w:rsidR="007E4EF7" w:rsidRPr="007E4EF7" w:rsidRDefault="007E4EF7" w:rsidP="0014358A">
            <w:pPr>
              <w:keepNext/>
              <w:spacing w:line="312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E4EF7" w:rsidRPr="007E4EF7" w14:paraId="7476E00B" w14:textId="77777777" w:rsidTr="007E4EF7">
        <w:trPr>
          <w:trHeight w:hRule="exact" w:val="567"/>
        </w:trPr>
        <w:tc>
          <w:tcPr>
            <w:tcW w:w="2547" w:type="dxa"/>
          </w:tcPr>
          <w:p w14:paraId="13EC89FB" w14:textId="77777777" w:rsidR="007E4EF7" w:rsidRPr="007E4EF7" w:rsidRDefault="007E4EF7" w:rsidP="0014358A">
            <w:pPr>
              <w:keepNext/>
              <w:spacing w:line="312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7E4EF7">
              <w:rPr>
                <w:rFonts w:ascii="Arial" w:hAnsi="Arial" w:cs="Arial"/>
                <w:b/>
                <w:sz w:val="22"/>
                <w:szCs w:val="22"/>
              </w:rPr>
              <w:t>Tel.</w:t>
            </w:r>
          </w:p>
        </w:tc>
        <w:tc>
          <w:tcPr>
            <w:tcW w:w="6514" w:type="dxa"/>
          </w:tcPr>
          <w:p w14:paraId="74762BAF" w14:textId="5E0A836C" w:rsidR="007E4EF7" w:rsidRPr="007E4EF7" w:rsidRDefault="007E4EF7" w:rsidP="0014358A">
            <w:pPr>
              <w:keepNext/>
              <w:spacing w:line="312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E4EF7" w:rsidRPr="007E4EF7" w14:paraId="35CD3307" w14:textId="77777777" w:rsidTr="007E4EF7">
        <w:trPr>
          <w:trHeight w:hRule="exact" w:val="567"/>
        </w:trPr>
        <w:tc>
          <w:tcPr>
            <w:tcW w:w="2547" w:type="dxa"/>
          </w:tcPr>
          <w:p w14:paraId="0F7DEF6C" w14:textId="77777777" w:rsidR="007E4EF7" w:rsidRPr="007E4EF7" w:rsidRDefault="007E4EF7" w:rsidP="0014358A">
            <w:pPr>
              <w:keepNext/>
              <w:spacing w:line="312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7E4EF7">
              <w:rPr>
                <w:rFonts w:ascii="Arial" w:hAnsi="Arial" w:cs="Arial"/>
                <w:b/>
                <w:sz w:val="22"/>
                <w:szCs w:val="22"/>
              </w:rPr>
              <w:t>E-Mail</w:t>
            </w:r>
          </w:p>
        </w:tc>
        <w:tc>
          <w:tcPr>
            <w:tcW w:w="6514" w:type="dxa"/>
          </w:tcPr>
          <w:p w14:paraId="6D56CB96" w14:textId="5460A312" w:rsidR="007E4EF7" w:rsidRPr="007E4EF7" w:rsidRDefault="007E4EF7" w:rsidP="0014358A">
            <w:pPr>
              <w:keepNext/>
              <w:spacing w:line="312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CC91061" w14:textId="77777777" w:rsidR="007E4EF7" w:rsidRPr="007E4EF7" w:rsidRDefault="007E4EF7" w:rsidP="00D968DE">
      <w:pPr>
        <w:spacing w:line="360" w:lineRule="auto"/>
        <w:rPr>
          <w:rFonts w:ascii="Arial" w:hAnsi="Arial" w:cs="Arial"/>
          <w:sz w:val="22"/>
          <w:szCs w:val="22"/>
        </w:rPr>
      </w:pPr>
    </w:p>
    <w:p w14:paraId="2ADF110B" w14:textId="77777777" w:rsidR="00FB6321" w:rsidRDefault="00FB6321" w:rsidP="00D968DE">
      <w:pPr>
        <w:spacing w:line="360" w:lineRule="auto"/>
        <w:rPr>
          <w:rFonts w:ascii="Arial" w:hAnsi="Arial" w:cs="Arial"/>
          <w:sz w:val="22"/>
          <w:szCs w:val="22"/>
        </w:rPr>
      </w:pPr>
    </w:p>
    <w:p w14:paraId="272A1EA6" w14:textId="77777777" w:rsidR="00B972D5" w:rsidRDefault="00B972D5" w:rsidP="00D968DE">
      <w:pPr>
        <w:spacing w:line="360" w:lineRule="auto"/>
        <w:rPr>
          <w:rFonts w:ascii="Arial" w:hAnsi="Arial" w:cs="Arial"/>
          <w:sz w:val="22"/>
        </w:rPr>
      </w:pPr>
    </w:p>
    <w:p w14:paraId="6D2D9EC8" w14:textId="77777777" w:rsidR="00013DF1" w:rsidRDefault="00013DF1" w:rsidP="00D968DE">
      <w:pPr>
        <w:spacing w:line="360" w:lineRule="auto"/>
        <w:rPr>
          <w:rFonts w:ascii="Arial" w:hAnsi="Arial" w:cs="Arial"/>
          <w:sz w:val="22"/>
        </w:rPr>
      </w:pPr>
    </w:p>
    <w:p w14:paraId="63516266" w14:textId="77777777" w:rsidR="00E950BD" w:rsidRDefault="00E950BD" w:rsidP="00D968DE">
      <w:pPr>
        <w:spacing w:line="360" w:lineRule="auto"/>
        <w:rPr>
          <w:rFonts w:ascii="Arial" w:hAnsi="Arial" w:cs="Arial"/>
          <w:sz w:val="22"/>
        </w:rPr>
      </w:pPr>
    </w:p>
    <w:p w14:paraId="09773794" w14:textId="1F238AC9" w:rsidR="007E4EF7" w:rsidRDefault="00FB6321" w:rsidP="00FB6321">
      <w:pPr>
        <w:spacing w:line="312" w:lineRule="auto"/>
      </w:pPr>
      <w:r w:rsidRPr="00FC1E06">
        <w:rPr>
          <w:u w:val="single"/>
        </w:rPr>
        <w:tab/>
      </w:r>
      <w:r w:rsidRPr="00FC1E06">
        <w:rPr>
          <w:u w:val="single"/>
        </w:rPr>
        <w:tab/>
      </w:r>
      <w:r w:rsidRPr="00FC1E06">
        <w:rPr>
          <w:u w:val="single"/>
        </w:rPr>
        <w:tab/>
      </w:r>
      <w:r w:rsidRPr="00FC1E06">
        <w:rPr>
          <w:u w:val="single"/>
        </w:rPr>
        <w:tab/>
      </w:r>
      <w:r>
        <w:rPr>
          <w:u w:val="single"/>
        </w:rPr>
        <w:tab/>
      </w:r>
      <w:r w:rsidR="007E4EF7">
        <w:rPr>
          <w:u w:val="single"/>
        </w:rPr>
        <w:tab/>
      </w:r>
      <w:r w:rsidR="007E4EF7" w:rsidRPr="007E4EF7">
        <w:tab/>
      </w:r>
      <w:r w:rsidR="007E4EF7" w:rsidRPr="004E1726">
        <w:rPr>
          <w:rFonts w:ascii="Arial" w:hAnsi="Arial" w:cs="Arial"/>
          <w:sz w:val="16"/>
          <w:szCs w:val="18"/>
          <w:u w:val="single"/>
        </w:rPr>
        <w:tab/>
      </w:r>
      <w:r w:rsidR="007E4EF7" w:rsidRPr="004E1726">
        <w:rPr>
          <w:rFonts w:ascii="Arial" w:hAnsi="Arial" w:cs="Arial"/>
          <w:sz w:val="16"/>
          <w:szCs w:val="18"/>
          <w:u w:val="single"/>
        </w:rPr>
        <w:tab/>
      </w:r>
      <w:r w:rsidR="007E4EF7" w:rsidRPr="004E1726">
        <w:rPr>
          <w:rFonts w:ascii="Arial" w:hAnsi="Arial" w:cs="Arial"/>
          <w:sz w:val="16"/>
          <w:szCs w:val="18"/>
          <w:u w:val="single"/>
        </w:rPr>
        <w:tab/>
      </w:r>
      <w:r w:rsidR="007E4EF7" w:rsidRPr="004E1726">
        <w:rPr>
          <w:rFonts w:ascii="Arial" w:hAnsi="Arial" w:cs="Arial"/>
          <w:sz w:val="16"/>
          <w:szCs w:val="18"/>
          <w:u w:val="single"/>
        </w:rPr>
        <w:tab/>
      </w:r>
      <w:r w:rsidR="007E4EF7">
        <w:rPr>
          <w:rFonts w:ascii="Arial" w:hAnsi="Arial" w:cs="Arial"/>
          <w:sz w:val="16"/>
          <w:szCs w:val="18"/>
          <w:u w:val="single"/>
        </w:rPr>
        <w:tab/>
      </w:r>
      <w:r w:rsidR="007E4EF7" w:rsidRPr="004E1726">
        <w:rPr>
          <w:rFonts w:ascii="Arial" w:hAnsi="Arial" w:cs="Arial"/>
          <w:sz w:val="16"/>
          <w:szCs w:val="18"/>
          <w:u w:val="single"/>
        </w:rPr>
        <w:tab/>
      </w:r>
    </w:p>
    <w:p w14:paraId="326BEB90" w14:textId="5BF3AC54" w:rsidR="007A5F99" w:rsidRPr="00FF5816" w:rsidRDefault="00FB6321" w:rsidP="007E4EF7">
      <w:pPr>
        <w:spacing w:line="312" w:lineRule="auto"/>
      </w:pPr>
      <w:r w:rsidRPr="00ED5432">
        <w:rPr>
          <w:rFonts w:ascii="Arial" w:hAnsi="Arial" w:cs="Arial"/>
          <w:sz w:val="16"/>
          <w:szCs w:val="18"/>
        </w:rPr>
        <w:t>Ort, Datum</w:t>
      </w:r>
      <w:r w:rsidRPr="004E1726">
        <w:rPr>
          <w:rFonts w:ascii="Arial" w:hAnsi="Arial" w:cs="Arial"/>
          <w:sz w:val="16"/>
          <w:szCs w:val="18"/>
        </w:rPr>
        <w:tab/>
      </w:r>
      <w:r w:rsidRPr="004E1726">
        <w:rPr>
          <w:rFonts w:ascii="Arial" w:hAnsi="Arial" w:cs="Arial"/>
          <w:sz w:val="16"/>
          <w:szCs w:val="18"/>
        </w:rPr>
        <w:tab/>
      </w:r>
      <w:r w:rsidRPr="004E1726">
        <w:rPr>
          <w:rFonts w:ascii="Arial" w:hAnsi="Arial" w:cs="Arial"/>
          <w:sz w:val="16"/>
          <w:szCs w:val="18"/>
        </w:rPr>
        <w:tab/>
      </w:r>
      <w:r w:rsidRPr="004E1726">
        <w:rPr>
          <w:rFonts w:ascii="Arial" w:hAnsi="Arial" w:cs="Arial"/>
          <w:sz w:val="16"/>
          <w:szCs w:val="18"/>
        </w:rPr>
        <w:tab/>
      </w:r>
      <w:r w:rsidRPr="004E1726">
        <w:rPr>
          <w:rFonts w:ascii="Arial" w:hAnsi="Arial" w:cs="Arial"/>
          <w:sz w:val="16"/>
          <w:szCs w:val="18"/>
        </w:rPr>
        <w:tab/>
      </w:r>
      <w:r w:rsidRPr="004E1726">
        <w:rPr>
          <w:rFonts w:ascii="Arial" w:hAnsi="Arial" w:cs="Arial"/>
          <w:sz w:val="16"/>
          <w:szCs w:val="18"/>
        </w:rPr>
        <w:tab/>
      </w:r>
      <w:r w:rsidR="007E4EF7" w:rsidRPr="00ED5432">
        <w:rPr>
          <w:rFonts w:ascii="Arial" w:hAnsi="Arial" w:cs="Arial"/>
          <w:sz w:val="16"/>
          <w:szCs w:val="18"/>
        </w:rPr>
        <w:t>Vertragspartner</w:t>
      </w:r>
      <w:r w:rsidR="007E4EF7" w:rsidRPr="004E1726">
        <w:rPr>
          <w:rFonts w:ascii="Arial" w:hAnsi="Arial" w:cs="Arial"/>
          <w:sz w:val="16"/>
          <w:szCs w:val="18"/>
        </w:rPr>
        <w:tab/>
      </w:r>
      <w:r w:rsidRPr="004E1726">
        <w:rPr>
          <w:rFonts w:ascii="Arial" w:hAnsi="Arial" w:cs="Arial"/>
          <w:sz w:val="16"/>
          <w:szCs w:val="18"/>
        </w:rPr>
        <w:tab/>
      </w:r>
      <w:r w:rsidRPr="004E1726">
        <w:rPr>
          <w:rFonts w:ascii="Arial" w:hAnsi="Arial" w:cs="Arial"/>
          <w:sz w:val="16"/>
          <w:szCs w:val="18"/>
        </w:rPr>
        <w:tab/>
      </w:r>
      <w:r>
        <w:rPr>
          <w:rFonts w:ascii="Arial" w:hAnsi="Arial" w:cs="Arial"/>
          <w:sz w:val="16"/>
          <w:szCs w:val="18"/>
        </w:rPr>
        <w:tab/>
      </w:r>
    </w:p>
    <w:sectPr w:rsidR="007A5F99" w:rsidRPr="00FF5816" w:rsidSect="006C01A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680" w:right="851" w:bottom="1134" w:left="1304" w:header="709" w:footer="6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CB141D" w14:textId="77777777" w:rsidR="00663445" w:rsidRDefault="00663445">
      <w:r>
        <w:separator/>
      </w:r>
    </w:p>
  </w:endnote>
  <w:endnote w:type="continuationSeparator" w:id="0">
    <w:p w14:paraId="5E53D132" w14:textId="77777777" w:rsidR="00663445" w:rsidRDefault="006634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C5665" w14:textId="77777777" w:rsidR="006C01AE" w:rsidRDefault="006C01A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81CF0" w14:textId="21BB4AC9" w:rsidR="006C01AE" w:rsidRPr="006C01AE" w:rsidRDefault="006C01AE" w:rsidP="006C01AE">
    <w:pPr>
      <w:pStyle w:val="Fuzeile"/>
      <w:tabs>
        <w:tab w:val="left" w:pos="4536"/>
      </w:tabs>
      <w:rPr>
        <w:rFonts w:cs="Arial"/>
        <w:szCs w:val="16"/>
      </w:rPr>
    </w:pPr>
    <w:r>
      <w:rPr>
        <w:rFonts w:cs="Arial"/>
        <w:szCs w:val="16"/>
      </w:rPr>
      <w:t xml:space="preserve">Mitteilung Adressänderung </w:t>
    </w:r>
    <w:r>
      <w:rPr>
        <w:rFonts w:cs="Arial"/>
        <w:szCs w:val="16"/>
      </w:rPr>
      <w:t>Königsholz</w:t>
    </w:r>
    <w:r>
      <w:rPr>
        <w:rFonts w:cs="Arial"/>
        <w:szCs w:val="16"/>
      </w:rPr>
      <w:t xml:space="preserve">, Vers. 1 </w:t>
    </w:r>
    <w:r>
      <w:rPr>
        <w:rFonts w:cs="Arial"/>
        <w:szCs w:val="16"/>
      </w:rPr>
      <w:tab/>
      <w:t xml:space="preserve">Stand 09.04.2024 </w:t>
    </w:r>
    <w:r>
      <w:rPr>
        <w:rFonts w:cs="Arial"/>
        <w:szCs w:val="16"/>
      </w:rPr>
      <w:tab/>
    </w:r>
    <w:r>
      <w:rPr>
        <w:rFonts w:cs="Arial"/>
        <w:szCs w:val="16"/>
      </w:rPr>
      <w:tab/>
      <w:t>/</w:t>
    </w:r>
    <w:r>
      <w:rPr>
        <w:rFonts w:cs="Arial"/>
        <w:szCs w:val="16"/>
      </w:rPr>
      <w:fldChar w:fldCharType="begin"/>
    </w:r>
    <w:r>
      <w:rPr>
        <w:rFonts w:cs="Arial"/>
        <w:szCs w:val="16"/>
      </w:rPr>
      <w:instrText>PAGE   \* MERGEFORMAT</w:instrText>
    </w:r>
    <w:r>
      <w:rPr>
        <w:rFonts w:cs="Arial"/>
        <w:szCs w:val="16"/>
      </w:rPr>
      <w:fldChar w:fldCharType="separate"/>
    </w:r>
    <w:r>
      <w:rPr>
        <w:rFonts w:cs="Arial"/>
        <w:szCs w:val="16"/>
      </w:rPr>
      <w:t>2</w:t>
    </w:r>
    <w:r>
      <w:rPr>
        <w:rFonts w:cs="Arial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C8DE6" w14:textId="1FE6937C" w:rsidR="00A92F31" w:rsidRPr="006C2529" w:rsidRDefault="00A92F31" w:rsidP="00A92F31">
    <w:pPr>
      <w:pStyle w:val="Fuzeile"/>
      <w:tabs>
        <w:tab w:val="clear" w:pos="4536"/>
        <w:tab w:val="left" w:pos="5812"/>
        <w:tab w:val="left" w:pos="9498"/>
      </w:tabs>
      <w:rPr>
        <w:rFonts w:ascii="Arial Narrow" w:hAnsi="Arial Narrow"/>
      </w:rPr>
    </w:pPr>
    <w:r>
      <w:rPr>
        <w:rFonts w:ascii="Arial Narrow" w:hAnsi="Arial Narrow"/>
        <w:noProof/>
      </w:rPr>
      <w:drawing>
        <wp:anchor distT="0" distB="0" distL="114300" distR="114300" simplePos="0" relativeHeight="251660288" behindDoc="0" locked="0" layoutInCell="1" allowOverlap="1" wp14:anchorId="6A9C73AD" wp14:editId="689E671C">
          <wp:simplePos x="0" y="0"/>
          <wp:positionH relativeFrom="column">
            <wp:posOffset>4454525</wp:posOffset>
          </wp:positionH>
          <wp:positionV relativeFrom="paragraph">
            <wp:posOffset>34290</wp:posOffset>
          </wp:positionV>
          <wp:extent cx="381000" cy="495935"/>
          <wp:effectExtent l="0" t="0" r="0" b="0"/>
          <wp:wrapNone/>
          <wp:docPr id="536999578" name="Grafik 2" descr="Ein Bild, das Schrift, Logo, Grafiken,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2600862" name="Grafik 2" descr="Ein Bild, das Schrift, Logo, Grafiken,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" cy="495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F0E9E53" wp14:editId="63386326">
              <wp:simplePos x="0" y="0"/>
              <wp:positionH relativeFrom="column">
                <wp:posOffset>1717040</wp:posOffset>
              </wp:positionH>
              <wp:positionV relativeFrom="paragraph">
                <wp:posOffset>17780</wp:posOffset>
              </wp:positionV>
              <wp:extent cx="2313305" cy="516890"/>
              <wp:effectExtent l="1905" t="0" r="0" b="0"/>
              <wp:wrapNone/>
              <wp:docPr id="1157660423" name="Gruppieren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13305" cy="516890"/>
                        <a:chOff x="4008" y="15696"/>
                        <a:chExt cx="3276" cy="573"/>
                      </a:xfrm>
                    </wpg:grpSpPr>
                    <pic:pic xmlns:pic="http://schemas.openxmlformats.org/drawingml/2006/picture">
                      <pic:nvPicPr>
                        <pic:cNvPr id="90760487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60" y="15696"/>
                          <a:ext cx="428" cy="5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9736684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696" b="2428"/>
                        <a:stretch>
                          <a:fillRect/>
                        </a:stretch>
                      </pic:blipFill>
                      <pic:spPr bwMode="auto">
                        <a:xfrm>
                          <a:off x="4008" y="15713"/>
                          <a:ext cx="1164" cy="51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46015961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29" y="15714"/>
                          <a:ext cx="555" cy="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20540C" id="Gruppieren 1" o:spid="_x0000_s1026" style="position:absolute;margin-left:135.2pt;margin-top:1.4pt;width:182.15pt;height:40.7pt;z-index:251659264" coordorigin="4008,15696" coordsize="3276,57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Uf/ADxf+3cfcH/hzdTf&#10;+/N2v7jX3c/5UO7/ANND/wBXk6lv2P8A+nj2f+kn/wCrD9aI/vDnrO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q3f+Rr/ANvGeqf/AA0u&#10;1/8A33mf9yh7Pf8AK8Qf805v+OHqIPfP/p3Vz/zUg/6ur1vY+8wOsF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qP/AJ4v/buPuD/w5upv/fm7X9xr7uf8qHd/6aH/AKvJ1Lfsf/08ez/0&#10;k/8A1YfrRH94c9Z2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W7/yNf+3jPVP/AIaXa/8A77zP+5Q9nv8AleIP+ac3/HD1EHvn/wBO6uf+&#10;akH/AFdXrex95gdYL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Uf8Azxf+3cfcH/hz&#10;dTf+/N2v7jX3c/5UO7/00P8A1eTqW/Y//p49n/pJ/wDqw/WiP7w56zt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t3/ka/9vGeqf8Aw0u1&#10;/wD33mf9yh7Pf8rxB/zTm/44eog98/8Ap3Vz/wA1IP8Aq6vW9j7zA6wW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o/wDni/8AbuPuD/w5upv/AH5u1/ca+7n/ACod3/pof+rydS37H/8A&#10;Tx7P/ST/APVh+tEf3hz1nb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bv/ACNf+3jPVP8A4aXa/wD77zP+5Q9nv+V4g/5pzf8AHD1EHvn/&#10;ANO6uf8AmpB/1dXrex95gdYL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Uf/PF/wC3&#10;cfcH/hzdTf8Avzdr+4193P8AlQ7v/TQ/9Xk6lv2P/wCnj2f+kn/6sP1oj+8Oes7e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rd/wCRr/28&#10;Z6p/8NLtf/33mf8Acoez3/K8Qf8ANOb/AI4eog98/wDp3Vz/AM1IP+rq9b2PvMDrBb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j/54v8A27j7g/8ADm6m/wDfm7X9xr7uf8qHd/6aH/q8&#10;nUt+x/8A08ez/wBJP/1YfrRH94c9Z2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W7/AMjX/t4z1T/4aXa//vvM/wC5Q9nv+V4g/wCac3/H&#10;D1EHvn/07q5/5qQf9XV63sfeYHWC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VH/zx&#10;f+3cfcH/AIc3U3/vzdr+4193P+VDu/8ATQ/9Xk6lv2P/AOnj2f8ApJ/+rD9aI/vDnrO3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3f+Rr&#10;/wBvGeqf/DS7X/8AfeZ/3KHs9/yvEH/NOb/jh6iD3z/6d1c/81IP+rq9b2PvMDrBb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qj/54v/buPuD/AMObqb/35u1/ca+7n/Kh3f8Apof+rydS&#10;37H/APTx7P8A0k//AFYfrRH94c9Z2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W7/yNf8At4z1T/4aXa//AL7zP+5Q9nv+V4g/5pzf8cPU&#10;Qe+f/Turn/mpB/1dXrex95gdYL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Uf/ADxf&#10;+3cfcH/hzdTf+/N2v7jX3c/5UO7/ANND/wBXk6lv2P8A+nj2f+kn/wCrD9aI/vDnrO3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q3f+Rr/&#10;ANvGeqf/AA0u1/8A33mf9yh7Pf8AK8Qf805v+OHqIPfP/p3Vz/zUg/6ur1vY+8wOsF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qP/AJ4v/buPuD/w5upv/fm7X9xr7uf8qHd/6aH/AKvJ&#10;1Lfsf/08ez/0k/8A1YfrRH94c9Z2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5660;top:15696;width:428;height: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">
                <v:imagedata r:id="rId5" o:title=""/>
              </v:shape>
              <v:shape id="Picture 3" o:spid="_x0000_s1028" type="#_x0000_t75" style="position:absolute;left:4008;top:15713;width:1164;height: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">
                <v:imagedata r:id="rId6" o:title="" croptop="1767f" cropbottom="1591f"/>
              </v:shape>
              <v:shape id="Picture 4" o:spid="_x0000_s1029" type="#_x0000_t75" style="position:absolute;left:6729;top:15714;width:555;height: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">
                <v:imagedata r:id="rId7" o:title=""/>
              </v:shape>
            </v:group>
          </w:pict>
        </mc:Fallback>
      </mc:AlternateContent>
    </w:r>
    <w:r w:rsidRPr="006C2529">
      <w:rPr>
        <w:rFonts w:ascii="Arial Narrow" w:hAnsi="Arial Narrow"/>
      </w:rPr>
      <w:t>Vorstandsvorsitzender Martin Neumeyer</w:t>
    </w:r>
  </w:p>
  <w:p w14:paraId="2E3C8FCA" w14:textId="77777777" w:rsidR="00A92F31" w:rsidRDefault="00A92F31" w:rsidP="00A92F31">
    <w:pPr>
      <w:pStyle w:val="Fuzeile"/>
      <w:tabs>
        <w:tab w:val="clear" w:pos="4536"/>
        <w:tab w:val="left" w:pos="5812"/>
        <w:tab w:val="left" w:pos="9498"/>
      </w:tabs>
      <w:rPr>
        <w:rFonts w:ascii="Arial Narrow" w:hAnsi="Arial Narrow"/>
      </w:rPr>
    </w:pPr>
    <w:r w:rsidRPr="006C2529">
      <w:rPr>
        <w:rFonts w:ascii="Arial Narrow" w:hAnsi="Arial Narrow"/>
      </w:rPr>
      <w:t xml:space="preserve">Vorstand </w:t>
    </w:r>
    <w:r>
      <w:rPr>
        <w:rFonts w:ascii="Arial Narrow" w:hAnsi="Arial Narrow"/>
      </w:rPr>
      <w:t xml:space="preserve">Rudolf </w:t>
    </w:r>
    <w:proofErr w:type="spellStart"/>
    <w:r>
      <w:rPr>
        <w:rFonts w:ascii="Arial Narrow" w:hAnsi="Arial Narrow"/>
      </w:rPr>
      <w:t>Plochmann</w:t>
    </w:r>
    <w:proofErr w:type="spellEnd"/>
  </w:p>
  <w:p w14:paraId="64650D0D" w14:textId="77777777" w:rsidR="00A92F31" w:rsidRDefault="00A92F31" w:rsidP="00A92F31">
    <w:pPr>
      <w:pStyle w:val="Fuzeile"/>
      <w:tabs>
        <w:tab w:val="clear" w:pos="4536"/>
        <w:tab w:val="left" w:pos="5812"/>
        <w:tab w:val="left" w:pos="9498"/>
      </w:tabs>
      <w:rPr>
        <w:rFonts w:ascii="Arial Narrow" w:hAnsi="Arial Narrow"/>
      </w:rPr>
    </w:pPr>
    <w:r>
      <w:rPr>
        <w:rFonts w:ascii="Arial Narrow" w:hAnsi="Arial Narrow"/>
      </w:rPr>
      <w:t>Vorstand Manfred Kröninger</w:t>
    </w:r>
  </w:p>
  <w:p w14:paraId="13B28F4E" w14:textId="77777777" w:rsidR="00A92F31" w:rsidRPr="00DC381F" w:rsidRDefault="00A92F31" w:rsidP="00A92F31">
    <w:pPr>
      <w:pStyle w:val="Fuzeile"/>
      <w:tabs>
        <w:tab w:val="clear" w:pos="4536"/>
        <w:tab w:val="clear" w:pos="9072"/>
        <w:tab w:val="left" w:pos="5812"/>
      </w:tabs>
    </w:pPr>
    <w:r w:rsidRPr="006C2529">
      <w:rPr>
        <w:rFonts w:ascii="Arial Narrow" w:hAnsi="Arial Narrow"/>
      </w:rPr>
      <w:t>Sitz der Gesellschaft ist Regensburg</w:t>
    </w:r>
  </w:p>
  <w:p w14:paraId="7E112CDA" w14:textId="77777777" w:rsidR="001D219C" w:rsidRPr="00A92F31" w:rsidRDefault="001D219C" w:rsidP="00A92F3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5D967" w14:textId="77777777" w:rsidR="00663445" w:rsidRDefault="00663445">
      <w:r>
        <w:separator/>
      </w:r>
    </w:p>
  </w:footnote>
  <w:footnote w:type="continuationSeparator" w:id="0">
    <w:p w14:paraId="6E2CF617" w14:textId="77777777" w:rsidR="00663445" w:rsidRDefault="006634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F67A2" w14:textId="77777777" w:rsidR="006C01AE" w:rsidRDefault="006C01A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43B51" w14:textId="2417A92B" w:rsidR="00D86076" w:rsidRDefault="00D86076">
    <w:pPr>
      <w:pStyle w:val="Kopfzeile"/>
      <w:tabs>
        <w:tab w:val="clear" w:pos="4536"/>
        <w:tab w:val="clear" w:pos="9072"/>
      </w:tabs>
      <w:jc w:val="center"/>
    </w:pPr>
    <w:r>
      <w:t xml:space="preserve">–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C0371B">
      <w:rPr>
        <w:rStyle w:val="Seitenzahl"/>
        <w:noProof/>
      </w:rPr>
      <w:t>2</w:t>
    </w:r>
    <w:r>
      <w:rPr>
        <w:rStyle w:val="Seitenzahl"/>
      </w:rPr>
      <w:fldChar w:fldCharType="end"/>
    </w:r>
    <w:r>
      <w:t xml:space="preserve"> –</w:t>
    </w:r>
  </w:p>
  <w:p w14:paraId="5E1468E4" w14:textId="77777777" w:rsidR="00D86076" w:rsidRDefault="00D86076">
    <w:pPr>
      <w:pStyle w:val="Kopfzeile"/>
      <w:tabs>
        <w:tab w:val="clear" w:pos="4536"/>
        <w:tab w:val="clear" w:pos="9072"/>
      </w:tabs>
      <w:jc w:val="center"/>
    </w:pPr>
  </w:p>
  <w:p w14:paraId="5008E432" w14:textId="77777777" w:rsidR="00D86076" w:rsidRDefault="00D86076">
    <w:pPr>
      <w:pStyle w:val="Kopfzeile"/>
      <w:tabs>
        <w:tab w:val="clear" w:pos="4536"/>
        <w:tab w:val="clear" w:pos="9072"/>
      </w:tabs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9902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062"/>
      <w:gridCol w:w="3459"/>
      <w:gridCol w:w="3515"/>
      <w:gridCol w:w="3062"/>
      <w:gridCol w:w="3459"/>
      <w:gridCol w:w="3345"/>
    </w:tblGrid>
    <w:tr w:rsidR="00A50F09" w14:paraId="4F9257EC" w14:textId="77777777" w:rsidTr="00A50F09">
      <w:trPr>
        <w:cantSplit/>
        <w:trHeight w:hRule="exact" w:val="1134"/>
      </w:trPr>
      <w:tc>
        <w:tcPr>
          <w:tcW w:w="3062" w:type="dxa"/>
          <w:vAlign w:val="bottom"/>
        </w:tcPr>
        <w:p w14:paraId="531A2F00" w14:textId="77777777" w:rsidR="00A50F09" w:rsidRDefault="00A50F09" w:rsidP="00A50F09">
          <w:pPr>
            <w:pStyle w:val="BaySFKopfzeilegrn"/>
            <w:rPr>
              <w:color w:val="auto"/>
              <w:szCs w:val="16"/>
            </w:rPr>
          </w:pPr>
          <w:r>
            <w:rPr>
              <w:color w:val="auto"/>
              <w:szCs w:val="16"/>
            </w:rPr>
            <w:t>BAYERISCHE STAATSFORSTEN • AöR</w:t>
          </w:r>
        </w:p>
        <w:p w14:paraId="2E89F442" w14:textId="77777777" w:rsidR="00A50F09" w:rsidRPr="008B2C93" w:rsidRDefault="00A50F09" w:rsidP="00A50F09">
          <w:pPr>
            <w:pStyle w:val="BaySFKopfzeilegrn"/>
          </w:pPr>
          <w:r>
            <w:t>Stiller Wald Königsholz</w:t>
          </w:r>
          <w:fldSimple w:instr=" DOCVARIABLE  b_name  \* MERGEFORMAT ">
            <w:r w:rsidRPr="00A066F1">
              <w:rPr>
                <w:bCs/>
              </w:rPr>
              <w:t xml:space="preserve"> </w:t>
            </w:r>
          </w:fldSimple>
        </w:p>
        <w:p w14:paraId="7D6C58F8" w14:textId="77777777" w:rsidR="00A50F09" w:rsidRDefault="00A50F09" w:rsidP="00A50F09">
          <w:pPr>
            <w:pStyle w:val="BaySFKopfzeile"/>
            <w:rPr>
              <w:szCs w:val="16"/>
            </w:rPr>
          </w:pPr>
          <w:r>
            <w:rPr>
              <w:szCs w:val="16"/>
            </w:rPr>
            <w:t xml:space="preserve">Bahnhofstraße 9 </w:t>
          </w:r>
          <w:r w:rsidRPr="008F336B">
            <w:rPr>
              <w:szCs w:val="16"/>
            </w:rPr>
            <w:t>• 91220 Schnaittach</w:t>
          </w:r>
        </w:p>
        <w:p w14:paraId="409E2FDC" w14:textId="77777777" w:rsidR="00A50F09" w:rsidRDefault="00A50F09" w:rsidP="00A50F09">
          <w:pPr>
            <w:pStyle w:val="BaySFKopfzeile"/>
            <w:rPr>
              <w:szCs w:val="16"/>
            </w:rPr>
          </w:pPr>
          <w:r>
            <w:rPr>
              <w:szCs w:val="16"/>
            </w:rPr>
            <w:t>Telefon +49 9153 377 94 71</w:t>
          </w:r>
        </w:p>
        <w:p w14:paraId="0F9ED7E0" w14:textId="77777777" w:rsidR="00A50F09" w:rsidRDefault="006C01AE" w:rsidP="00A50F09">
          <w:pPr>
            <w:pStyle w:val="BaySFKopfzeile"/>
            <w:rPr>
              <w:szCs w:val="16"/>
            </w:rPr>
          </w:pPr>
          <w:hyperlink r:id="rId1" w:history="1">
            <w:r w:rsidR="00A50F09" w:rsidRPr="008F336B">
              <w:t>koenigsholz@stillewaelder.de</w:t>
            </w:r>
          </w:hyperlink>
          <w:r w:rsidR="00A50F09">
            <w:rPr>
              <w:szCs w:val="16"/>
            </w:rPr>
            <w:t xml:space="preserve"> </w:t>
          </w:r>
        </w:p>
        <w:p w14:paraId="356769CA" w14:textId="5BCC74C1" w:rsidR="00A50F09" w:rsidRPr="000D6941" w:rsidRDefault="00A50F09" w:rsidP="00A50F09">
          <w:pPr>
            <w:pStyle w:val="BaySFKopfzeile"/>
            <w:rPr>
              <w:color w:val="006A4E"/>
              <w:szCs w:val="16"/>
            </w:rPr>
          </w:pPr>
          <w:r>
            <w:rPr>
              <w:szCs w:val="16"/>
            </w:rPr>
            <w:t>www.stillewaelder.de</w:t>
          </w:r>
        </w:p>
      </w:tc>
      <w:tc>
        <w:tcPr>
          <w:tcW w:w="3459" w:type="dxa"/>
          <w:vAlign w:val="bottom"/>
        </w:tcPr>
        <w:p w14:paraId="5B52457F" w14:textId="4DA7FBC9" w:rsidR="00A50F09" w:rsidRPr="000D6941" w:rsidRDefault="00A50F09" w:rsidP="00A50F09">
          <w:pPr>
            <w:pStyle w:val="BaySFKopfzeile"/>
            <w:ind w:left="484"/>
            <w:rPr>
              <w:color w:val="006A4E"/>
              <w:szCs w:val="16"/>
            </w:rPr>
          </w:pPr>
          <w:r>
            <w:rPr>
              <w:rStyle w:val="Hyperlink"/>
              <w:noProof/>
              <w:color w:val="000000"/>
              <w:u w:val="none"/>
            </w:rPr>
            <w:drawing>
              <wp:inline distT="0" distB="0" distL="0" distR="0" wp14:anchorId="40732889" wp14:editId="1CE6D36F">
                <wp:extent cx="827405" cy="718185"/>
                <wp:effectExtent l="0" t="0" r="0" b="2540"/>
                <wp:docPr id="396293515" name="Grafik 3962935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7405" cy="718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15" w:type="dxa"/>
          <w:vAlign w:val="bottom"/>
        </w:tcPr>
        <w:p w14:paraId="7E41052E" w14:textId="5E49FD9F" w:rsidR="00A50F09" w:rsidRPr="000D6941" w:rsidRDefault="00A50F09" w:rsidP="00A50F09">
          <w:pPr>
            <w:pStyle w:val="BaySFKopfzeile"/>
            <w:rPr>
              <w:color w:val="006A4E"/>
              <w:szCs w:val="16"/>
            </w:rPr>
          </w:pPr>
          <w:r>
            <w:rPr>
              <w:noProof/>
            </w:rPr>
            <w:drawing>
              <wp:inline distT="0" distB="0" distL="0" distR="0" wp14:anchorId="5793B4B9" wp14:editId="5888EFA1">
                <wp:extent cx="2018665" cy="598170"/>
                <wp:effectExtent l="0" t="0" r="0" b="0"/>
                <wp:docPr id="1094074458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18665" cy="598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62" w:type="dxa"/>
          <w:vAlign w:val="bottom"/>
        </w:tcPr>
        <w:p w14:paraId="16046B8F" w14:textId="4C5C25E0" w:rsidR="00A50F09" w:rsidRPr="000D6941" w:rsidRDefault="00A50F09" w:rsidP="00A50F09">
          <w:pPr>
            <w:pStyle w:val="BaySFKopfzeile"/>
            <w:rPr>
              <w:color w:val="006A4E"/>
              <w:szCs w:val="16"/>
            </w:rPr>
          </w:pPr>
        </w:p>
      </w:tc>
      <w:tc>
        <w:tcPr>
          <w:tcW w:w="3459" w:type="dxa"/>
          <w:vAlign w:val="bottom"/>
        </w:tcPr>
        <w:p w14:paraId="22D3C77D" w14:textId="56CE78D2" w:rsidR="00A50F09" w:rsidRPr="00E27A48" w:rsidRDefault="00A50F09" w:rsidP="00A50F09">
          <w:pPr>
            <w:pStyle w:val="BaySFKopfzeile"/>
            <w:rPr>
              <w:rStyle w:val="Hyperlink"/>
              <w:color w:val="000000"/>
              <w:szCs w:val="16"/>
              <w:u w:val="none"/>
            </w:rPr>
          </w:pPr>
          <w:bookmarkStart w:id="3" w:name="KopfzeileStelle"/>
          <w:bookmarkEnd w:id="3"/>
        </w:p>
      </w:tc>
      <w:tc>
        <w:tcPr>
          <w:tcW w:w="3345" w:type="dxa"/>
          <w:vAlign w:val="bottom"/>
        </w:tcPr>
        <w:p w14:paraId="3198D78F" w14:textId="1F4E8DF3" w:rsidR="00A50F09" w:rsidRDefault="00A50F09" w:rsidP="00A50F09">
          <w:pPr>
            <w:pStyle w:val="Kopfzeile"/>
          </w:pPr>
        </w:p>
      </w:tc>
    </w:tr>
  </w:tbl>
  <w:bookmarkStart w:id="4" w:name="Fusszeile"/>
  <w:bookmarkEnd w:id="4"/>
  <w:p w14:paraId="3C43E3CF" w14:textId="35D1EC2A" w:rsidR="00BD35DC" w:rsidRPr="00BD35DC" w:rsidRDefault="00BD35DC" w:rsidP="00777EC1">
    <w:pPr>
      <w:pStyle w:val="Fuzeile"/>
      <w:framePr w:wrap="around" w:vAnchor="text" w:hAnchor="page" w:x="6527" w:y="3755"/>
      <w:rPr>
        <w:rStyle w:val="Seitenzahl"/>
      </w:rPr>
    </w:pPr>
    <w:r w:rsidRPr="00BD35DC">
      <w:rPr>
        <w:rStyle w:val="Seitenzahl"/>
      </w:rPr>
      <w:fldChar w:fldCharType="begin"/>
    </w:r>
    <w:r w:rsidRPr="00BD35DC">
      <w:rPr>
        <w:rStyle w:val="Seitenzahl"/>
      </w:rPr>
      <w:instrText xml:space="preserve">PAGE  </w:instrText>
    </w:r>
    <w:r w:rsidRPr="00BD35DC">
      <w:rPr>
        <w:rStyle w:val="Seitenzahl"/>
      </w:rPr>
      <w:fldChar w:fldCharType="separate"/>
    </w:r>
    <w:r w:rsidR="00C0371B">
      <w:rPr>
        <w:rStyle w:val="Seitenzahl"/>
        <w:noProof/>
      </w:rPr>
      <w:t>1</w:t>
    </w:r>
    <w:r w:rsidRPr="00BD35DC">
      <w:rPr>
        <w:rStyle w:val="Seitenzahl"/>
      </w:rPr>
      <w:fldChar w:fldCharType="end"/>
    </w:r>
    <w:r w:rsidRPr="00BD35DC">
      <w:rPr>
        <w:rStyle w:val="Seitenzahl"/>
      </w:rPr>
      <w:t xml:space="preserve"> von </w:t>
    </w:r>
    <w:r w:rsidRPr="00BD35DC">
      <w:rPr>
        <w:rStyle w:val="Seitenzahl"/>
      </w:rPr>
      <w:fldChar w:fldCharType="begin"/>
    </w:r>
    <w:r w:rsidRPr="00BD35DC">
      <w:rPr>
        <w:rStyle w:val="Seitenzahl"/>
      </w:rPr>
      <w:instrText xml:space="preserve"> NUMPAGES </w:instrText>
    </w:r>
    <w:r w:rsidRPr="00BD35DC">
      <w:rPr>
        <w:rStyle w:val="Seitenzahl"/>
      </w:rPr>
      <w:fldChar w:fldCharType="separate"/>
    </w:r>
    <w:r w:rsidR="00C0371B">
      <w:rPr>
        <w:rStyle w:val="Seitenzahl"/>
        <w:noProof/>
      </w:rPr>
      <w:t>2</w:t>
    </w:r>
    <w:r w:rsidRPr="00BD35DC">
      <w:rPr>
        <w:rStyle w:val="Seitenzahl"/>
      </w:rPr>
      <w:fldChar w:fldCharType="end"/>
    </w:r>
  </w:p>
  <w:p w14:paraId="13874555" w14:textId="77777777" w:rsidR="00D86076" w:rsidRDefault="005C4092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F441840" wp14:editId="42631349">
              <wp:simplePos x="0" y="0"/>
              <wp:positionH relativeFrom="page">
                <wp:posOffset>7164705</wp:posOffset>
              </wp:positionH>
              <wp:positionV relativeFrom="page">
                <wp:posOffset>3780790</wp:posOffset>
              </wp:positionV>
              <wp:extent cx="215900" cy="0"/>
              <wp:effectExtent l="11430" t="8890" r="10795" b="10160"/>
              <wp:wrapNone/>
              <wp:docPr id="8" name="Lin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6A4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B0029E" id="Line 3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4.15pt,297.7pt" to="581.1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" strokecolor="#006a4e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DE7AEA9" wp14:editId="6C246CBF">
              <wp:simplePos x="0" y="0"/>
              <wp:positionH relativeFrom="page">
                <wp:posOffset>144145</wp:posOffset>
              </wp:positionH>
              <wp:positionV relativeFrom="page">
                <wp:posOffset>3780790</wp:posOffset>
              </wp:positionV>
              <wp:extent cx="612140" cy="0"/>
              <wp:effectExtent l="10795" t="8890" r="5715" b="10160"/>
              <wp:wrapNone/>
              <wp:docPr id="7" name="Lin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14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6A4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984DD6" id="Line 33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.35pt,297.7pt" to="59.5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" strokecolor="#006a4e" strokeweight=".25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A3997"/>
    <w:multiLevelType w:val="hybridMultilevel"/>
    <w:tmpl w:val="224ACD3E"/>
    <w:lvl w:ilvl="0" w:tplc="DE82BCA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C7880"/>
    <w:multiLevelType w:val="hybridMultilevel"/>
    <w:tmpl w:val="963ABF0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B2348"/>
    <w:multiLevelType w:val="hybridMultilevel"/>
    <w:tmpl w:val="7E168D3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D711C4"/>
    <w:multiLevelType w:val="hybridMultilevel"/>
    <w:tmpl w:val="6B9CA5BC"/>
    <w:lvl w:ilvl="0" w:tplc="04070017">
      <w:start w:val="1"/>
      <w:numFmt w:val="lowerLetter"/>
      <w:lvlText w:val="%1)"/>
      <w:lvlJc w:val="left"/>
      <w:pPr>
        <w:ind w:left="1068" w:hanging="360"/>
      </w:pPr>
    </w:lvl>
    <w:lvl w:ilvl="1" w:tplc="04070019">
      <w:start w:val="1"/>
      <w:numFmt w:val="lowerLetter"/>
      <w:lvlText w:val="%2."/>
      <w:lvlJc w:val="left"/>
      <w:pPr>
        <w:ind w:left="1788" w:hanging="360"/>
      </w:pPr>
    </w:lvl>
    <w:lvl w:ilvl="2" w:tplc="0407001B">
      <w:start w:val="1"/>
      <w:numFmt w:val="lowerRoman"/>
      <w:lvlText w:val="%3."/>
      <w:lvlJc w:val="right"/>
      <w:pPr>
        <w:ind w:left="2508" w:hanging="180"/>
      </w:pPr>
    </w:lvl>
    <w:lvl w:ilvl="3" w:tplc="0407000F">
      <w:start w:val="1"/>
      <w:numFmt w:val="decimal"/>
      <w:lvlText w:val="%4."/>
      <w:lvlJc w:val="left"/>
      <w:pPr>
        <w:ind w:left="3228" w:hanging="360"/>
      </w:pPr>
    </w:lvl>
    <w:lvl w:ilvl="4" w:tplc="04070019">
      <w:start w:val="1"/>
      <w:numFmt w:val="lowerLetter"/>
      <w:lvlText w:val="%5."/>
      <w:lvlJc w:val="left"/>
      <w:pPr>
        <w:ind w:left="3948" w:hanging="360"/>
      </w:pPr>
    </w:lvl>
    <w:lvl w:ilvl="5" w:tplc="0407001B">
      <w:start w:val="1"/>
      <w:numFmt w:val="lowerRoman"/>
      <w:lvlText w:val="%6."/>
      <w:lvlJc w:val="right"/>
      <w:pPr>
        <w:ind w:left="4668" w:hanging="180"/>
      </w:pPr>
    </w:lvl>
    <w:lvl w:ilvl="6" w:tplc="0407000F">
      <w:start w:val="1"/>
      <w:numFmt w:val="decimal"/>
      <w:lvlText w:val="%7."/>
      <w:lvlJc w:val="left"/>
      <w:pPr>
        <w:ind w:left="5388" w:hanging="360"/>
      </w:pPr>
    </w:lvl>
    <w:lvl w:ilvl="7" w:tplc="04070019">
      <w:start w:val="1"/>
      <w:numFmt w:val="lowerLetter"/>
      <w:lvlText w:val="%8."/>
      <w:lvlJc w:val="left"/>
      <w:pPr>
        <w:ind w:left="6108" w:hanging="360"/>
      </w:pPr>
    </w:lvl>
    <w:lvl w:ilvl="8" w:tplc="0407001B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6D2131C"/>
    <w:multiLevelType w:val="hybridMultilevel"/>
    <w:tmpl w:val="AA52797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6A529A"/>
    <w:multiLevelType w:val="hybridMultilevel"/>
    <w:tmpl w:val="DD12A386"/>
    <w:lvl w:ilvl="0" w:tplc="FEFA63E0">
      <w:start w:val="1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B755FB"/>
    <w:multiLevelType w:val="hybridMultilevel"/>
    <w:tmpl w:val="A2BCB8E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804C2E"/>
    <w:multiLevelType w:val="hybridMultilevel"/>
    <w:tmpl w:val="964EBA1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B10D2C"/>
    <w:multiLevelType w:val="hybridMultilevel"/>
    <w:tmpl w:val="6438585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EFA63E0">
      <w:start w:val="17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E372DD"/>
    <w:multiLevelType w:val="hybridMultilevel"/>
    <w:tmpl w:val="CD2EDF8A"/>
    <w:lvl w:ilvl="0" w:tplc="DE82BCA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FEFA63E0">
      <w:start w:val="17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2C524F"/>
    <w:multiLevelType w:val="hybridMultilevel"/>
    <w:tmpl w:val="B344C2C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4822BC"/>
    <w:multiLevelType w:val="multilevel"/>
    <w:tmpl w:val="7842E3B8"/>
    <w:lvl w:ilvl="0">
      <w:start w:val="1"/>
      <w:numFmt w:val="decimal"/>
      <w:pStyle w:val="berschrift1"/>
      <w:lvlText w:val="%1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2160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 w16cid:durableId="576718980">
    <w:abstractNumId w:val="11"/>
  </w:num>
  <w:num w:numId="2" w16cid:durableId="512499323">
    <w:abstractNumId w:val="4"/>
  </w:num>
  <w:num w:numId="3" w16cid:durableId="2071269418">
    <w:abstractNumId w:val="7"/>
  </w:num>
  <w:num w:numId="4" w16cid:durableId="1351838293">
    <w:abstractNumId w:val="1"/>
  </w:num>
  <w:num w:numId="5" w16cid:durableId="847064371">
    <w:abstractNumId w:val="6"/>
  </w:num>
  <w:num w:numId="6" w16cid:durableId="1989019295">
    <w:abstractNumId w:val="5"/>
  </w:num>
  <w:num w:numId="7" w16cid:durableId="1900088532">
    <w:abstractNumId w:val="8"/>
  </w:num>
  <w:num w:numId="8" w16cid:durableId="211512936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111487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511574592">
    <w:abstractNumId w:val="3"/>
  </w:num>
  <w:num w:numId="11" w16cid:durableId="1432237484">
    <w:abstractNumId w:val="9"/>
  </w:num>
  <w:num w:numId="12" w16cid:durableId="1648322011">
    <w:abstractNumId w:val="0"/>
  </w:num>
  <w:num w:numId="13" w16cid:durableId="13457163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noPunctuationKerning/>
  <w:characterSpacingControl w:val="doNotCompress"/>
  <w:hdrShapeDefaults>
    <o:shapedefaults v:ext="edit" spidmax="2050">
      <o:colormru v:ext="edit" colors="#006a4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fusszeile" w:val="03.08.2020"/>
    <w:docVar w:name="version" w:val="1.2"/>
  </w:docVars>
  <w:rsids>
    <w:rsidRoot w:val="00860899"/>
    <w:rsid w:val="000132B0"/>
    <w:rsid w:val="00013DF1"/>
    <w:rsid w:val="00041543"/>
    <w:rsid w:val="00044900"/>
    <w:rsid w:val="0005382B"/>
    <w:rsid w:val="00053987"/>
    <w:rsid w:val="000854A3"/>
    <w:rsid w:val="0008765E"/>
    <w:rsid w:val="000A3A99"/>
    <w:rsid w:val="000A6468"/>
    <w:rsid w:val="000C5B45"/>
    <w:rsid w:val="000D040A"/>
    <w:rsid w:val="000D2168"/>
    <w:rsid w:val="000E2FBD"/>
    <w:rsid w:val="000E5965"/>
    <w:rsid w:val="000F0A03"/>
    <w:rsid w:val="00114F48"/>
    <w:rsid w:val="0012101A"/>
    <w:rsid w:val="001321A4"/>
    <w:rsid w:val="00155DD1"/>
    <w:rsid w:val="00155ECA"/>
    <w:rsid w:val="001673DF"/>
    <w:rsid w:val="001A0B99"/>
    <w:rsid w:val="001A3109"/>
    <w:rsid w:val="001A54E9"/>
    <w:rsid w:val="001B5BA0"/>
    <w:rsid w:val="001C7AEE"/>
    <w:rsid w:val="001D1E33"/>
    <w:rsid w:val="001D219C"/>
    <w:rsid w:val="001D54A3"/>
    <w:rsid w:val="001F3EFA"/>
    <w:rsid w:val="001F5157"/>
    <w:rsid w:val="001F7635"/>
    <w:rsid w:val="00204B6E"/>
    <w:rsid w:val="00213899"/>
    <w:rsid w:val="00213DAD"/>
    <w:rsid w:val="00250546"/>
    <w:rsid w:val="00253F8A"/>
    <w:rsid w:val="00273545"/>
    <w:rsid w:val="0029220C"/>
    <w:rsid w:val="002B1840"/>
    <w:rsid w:val="002E00B1"/>
    <w:rsid w:val="003002FB"/>
    <w:rsid w:val="0030042E"/>
    <w:rsid w:val="0030250D"/>
    <w:rsid w:val="00306B34"/>
    <w:rsid w:val="00307293"/>
    <w:rsid w:val="00320E2C"/>
    <w:rsid w:val="003275CA"/>
    <w:rsid w:val="00342100"/>
    <w:rsid w:val="0036088A"/>
    <w:rsid w:val="00377F6E"/>
    <w:rsid w:val="0039272E"/>
    <w:rsid w:val="003B0C8B"/>
    <w:rsid w:val="003D6BC2"/>
    <w:rsid w:val="003E44F9"/>
    <w:rsid w:val="003F2EE5"/>
    <w:rsid w:val="00412219"/>
    <w:rsid w:val="00417B3D"/>
    <w:rsid w:val="00433213"/>
    <w:rsid w:val="00437791"/>
    <w:rsid w:val="00437A93"/>
    <w:rsid w:val="00452E8F"/>
    <w:rsid w:val="004713B6"/>
    <w:rsid w:val="00476458"/>
    <w:rsid w:val="00487775"/>
    <w:rsid w:val="00492551"/>
    <w:rsid w:val="004A45AD"/>
    <w:rsid w:val="004C1A28"/>
    <w:rsid w:val="004C40DA"/>
    <w:rsid w:val="004C6192"/>
    <w:rsid w:val="004E30D0"/>
    <w:rsid w:val="004E5E97"/>
    <w:rsid w:val="004E69E4"/>
    <w:rsid w:val="00503D32"/>
    <w:rsid w:val="00504D3E"/>
    <w:rsid w:val="0050566C"/>
    <w:rsid w:val="00520712"/>
    <w:rsid w:val="0056194C"/>
    <w:rsid w:val="005640DF"/>
    <w:rsid w:val="00576646"/>
    <w:rsid w:val="00587A1B"/>
    <w:rsid w:val="0059075F"/>
    <w:rsid w:val="005A14FA"/>
    <w:rsid w:val="005B195D"/>
    <w:rsid w:val="005C4092"/>
    <w:rsid w:val="005C77C6"/>
    <w:rsid w:val="005D2E4E"/>
    <w:rsid w:val="005E0DE8"/>
    <w:rsid w:val="005E2695"/>
    <w:rsid w:val="005E72FC"/>
    <w:rsid w:val="006202B0"/>
    <w:rsid w:val="0062434A"/>
    <w:rsid w:val="0066021C"/>
    <w:rsid w:val="00663145"/>
    <w:rsid w:val="00663445"/>
    <w:rsid w:val="00680F0A"/>
    <w:rsid w:val="006C01AE"/>
    <w:rsid w:val="006C2B45"/>
    <w:rsid w:val="006C6E02"/>
    <w:rsid w:val="006E2B8F"/>
    <w:rsid w:val="006F73B9"/>
    <w:rsid w:val="00704553"/>
    <w:rsid w:val="00734628"/>
    <w:rsid w:val="00747F25"/>
    <w:rsid w:val="00775ACB"/>
    <w:rsid w:val="00777EC1"/>
    <w:rsid w:val="007A5F99"/>
    <w:rsid w:val="007A6055"/>
    <w:rsid w:val="007A7A75"/>
    <w:rsid w:val="007C4A14"/>
    <w:rsid w:val="007C6C41"/>
    <w:rsid w:val="007D0921"/>
    <w:rsid w:val="007E00FE"/>
    <w:rsid w:val="007E46F1"/>
    <w:rsid w:val="007E4EF7"/>
    <w:rsid w:val="007E718D"/>
    <w:rsid w:val="007F2BE0"/>
    <w:rsid w:val="007F3F0A"/>
    <w:rsid w:val="00803452"/>
    <w:rsid w:val="00813A6E"/>
    <w:rsid w:val="008174D7"/>
    <w:rsid w:val="00832BD6"/>
    <w:rsid w:val="00860899"/>
    <w:rsid w:val="008658F1"/>
    <w:rsid w:val="00867EB7"/>
    <w:rsid w:val="00871BA0"/>
    <w:rsid w:val="00872611"/>
    <w:rsid w:val="00876CD9"/>
    <w:rsid w:val="008911DC"/>
    <w:rsid w:val="008A6A32"/>
    <w:rsid w:val="008A6D26"/>
    <w:rsid w:val="008B1FC1"/>
    <w:rsid w:val="008C2FA9"/>
    <w:rsid w:val="008C4963"/>
    <w:rsid w:val="008D410C"/>
    <w:rsid w:val="008E100F"/>
    <w:rsid w:val="008E1C9C"/>
    <w:rsid w:val="009108C0"/>
    <w:rsid w:val="0091730A"/>
    <w:rsid w:val="0092758D"/>
    <w:rsid w:val="009357C0"/>
    <w:rsid w:val="00945BED"/>
    <w:rsid w:val="00946D4F"/>
    <w:rsid w:val="00965B6E"/>
    <w:rsid w:val="00981184"/>
    <w:rsid w:val="009820AD"/>
    <w:rsid w:val="009B7A0B"/>
    <w:rsid w:val="009D1414"/>
    <w:rsid w:val="009E01FD"/>
    <w:rsid w:val="009F7C89"/>
    <w:rsid w:val="00A0041C"/>
    <w:rsid w:val="00A01CD8"/>
    <w:rsid w:val="00A05D79"/>
    <w:rsid w:val="00A06316"/>
    <w:rsid w:val="00A303F4"/>
    <w:rsid w:val="00A50B8A"/>
    <w:rsid w:val="00A50F09"/>
    <w:rsid w:val="00A60678"/>
    <w:rsid w:val="00A61C6F"/>
    <w:rsid w:val="00A66A13"/>
    <w:rsid w:val="00A74EEF"/>
    <w:rsid w:val="00A74F39"/>
    <w:rsid w:val="00A81938"/>
    <w:rsid w:val="00A8492A"/>
    <w:rsid w:val="00A87A74"/>
    <w:rsid w:val="00A92F31"/>
    <w:rsid w:val="00A939ED"/>
    <w:rsid w:val="00A93DF5"/>
    <w:rsid w:val="00AA5313"/>
    <w:rsid w:val="00AB0561"/>
    <w:rsid w:val="00AB0A60"/>
    <w:rsid w:val="00AC3690"/>
    <w:rsid w:val="00AD21EB"/>
    <w:rsid w:val="00AD46D9"/>
    <w:rsid w:val="00AD5510"/>
    <w:rsid w:val="00AD555C"/>
    <w:rsid w:val="00AE570E"/>
    <w:rsid w:val="00AE7B64"/>
    <w:rsid w:val="00AF015A"/>
    <w:rsid w:val="00AF4B31"/>
    <w:rsid w:val="00B05290"/>
    <w:rsid w:val="00B1379A"/>
    <w:rsid w:val="00B21887"/>
    <w:rsid w:val="00B26F9A"/>
    <w:rsid w:val="00B33EA7"/>
    <w:rsid w:val="00B51F15"/>
    <w:rsid w:val="00B75FFD"/>
    <w:rsid w:val="00B84604"/>
    <w:rsid w:val="00B931DA"/>
    <w:rsid w:val="00B972D5"/>
    <w:rsid w:val="00BA1BD4"/>
    <w:rsid w:val="00BC5016"/>
    <w:rsid w:val="00BD0164"/>
    <w:rsid w:val="00BD0D95"/>
    <w:rsid w:val="00BD35DC"/>
    <w:rsid w:val="00BF2E5E"/>
    <w:rsid w:val="00BF6FF7"/>
    <w:rsid w:val="00C0371B"/>
    <w:rsid w:val="00C173EC"/>
    <w:rsid w:val="00C3133C"/>
    <w:rsid w:val="00C4415E"/>
    <w:rsid w:val="00C81085"/>
    <w:rsid w:val="00C9009D"/>
    <w:rsid w:val="00C90C77"/>
    <w:rsid w:val="00CA6A9B"/>
    <w:rsid w:val="00CE5B71"/>
    <w:rsid w:val="00CF3DB0"/>
    <w:rsid w:val="00CF7638"/>
    <w:rsid w:val="00D23388"/>
    <w:rsid w:val="00D27651"/>
    <w:rsid w:val="00D43457"/>
    <w:rsid w:val="00D53095"/>
    <w:rsid w:val="00D54C9C"/>
    <w:rsid w:val="00D61AE5"/>
    <w:rsid w:val="00D70067"/>
    <w:rsid w:val="00D70E78"/>
    <w:rsid w:val="00D7319D"/>
    <w:rsid w:val="00D762E7"/>
    <w:rsid w:val="00D76E01"/>
    <w:rsid w:val="00D77ACE"/>
    <w:rsid w:val="00D86076"/>
    <w:rsid w:val="00D968DE"/>
    <w:rsid w:val="00DB2DF0"/>
    <w:rsid w:val="00DB485A"/>
    <w:rsid w:val="00DC2FFA"/>
    <w:rsid w:val="00DE3965"/>
    <w:rsid w:val="00DE3BE2"/>
    <w:rsid w:val="00E066F1"/>
    <w:rsid w:val="00E13167"/>
    <w:rsid w:val="00E206EE"/>
    <w:rsid w:val="00E226F5"/>
    <w:rsid w:val="00E2597D"/>
    <w:rsid w:val="00E26076"/>
    <w:rsid w:val="00E27A48"/>
    <w:rsid w:val="00E33059"/>
    <w:rsid w:val="00E5374F"/>
    <w:rsid w:val="00E61B81"/>
    <w:rsid w:val="00E727D9"/>
    <w:rsid w:val="00E733BD"/>
    <w:rsid w:val="00E8353E"/>
    <w:rsid w:val="00E92D6B"/>
    <w:rsid w:val="00E94C89"/>
    <w:rsid w:val="00E950BD"/>
    <w:rsid w:val="00EA561D"/>
    <w:rsid w:val="00EB0251"/>
    <w:rsid w:val="00EB4A6E"/>
    <w:rsid w:val="00EB5135"/>
    <w:rsid w:val="00EC402B"/>
    <w:rsid w:val="00ED266F"/>
    <w:rsid w:val="00ED343E"/>
    <w:rsid w:val="00EF6742"/>
    <w:rsid w:val="00EF7957"/>
    <w:rsid w:val="00F0030A"/>
    <w:rsid w:val="00F0654E"/>
    <w:rsid w:val="00F16B4A"/>
    <w:rsid w:val="00F22E98"/>
    <w:rsid w:val="00F729C3"/>
    <w:rsid w:val="00F737E5"/>
    <w:rsid w:val="00F74F2D"/>
    <w:rsid w:val="00F92701"/>
    <w:rsid w:val="00FA199B"/>
    <w:rsid w:val="00FA67BB"/>
    <w:rsid w:val="00FB24B0"/>
    <w:rsid w:val="00FB6321"/>
    <w:rsid w:val="00FD1ECC"/>
    <w:rsid w:val="00FE0AEA"/>
    <w:rsid w:val="00FE5DF1"/>
    <w:rsid w:val="00FF408B"/>
    <w:rsid w:val="00FF5816"/>
    <w:rsid w:val="00FF5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006a4e"/>
    </o:shapedefaults>
    <o:shapelayout v:ext="edit">
      <o:idmap v:ext="edit" data="2"/>
    </o:shapelayout>
  </w:shapeDefaults>
  <w:decimalSymbol w:val=","/>
  <w:listSeparator w:val=";"/>
  <w14:docId w14:val="238540DE"/>
  <w15:chartTrackingRefBased/>
  <w15:docId w15:val="{11028129-DC3B-4177-A1B9-461D6840E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872611"/>
    <w:pPr>
      <w:jc w:val="both"/>
    </w:pPr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numPr>
        <w:numId w:val="1"/>
      </w:numPr>
      <w:spacing w:before="360" w:after="24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1"/>
      </w:numPr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1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"/>
      </w:numPr>
      <w:spacing w:before="240" w:after="60"/>
      <w:outlineLvl w:val="3"/>
    </w:pPr>
    <w:rPr>
      <w:b/>
      <w:bCs/>
      <w:sz w:val="26"/>
      <w:szCs w:val="28"/>
    </w:rPr>
  </w:style>
  <w:style w:type="paragraph" w:styleId="berschrift5">
    <w:name w:val="heading 5"/>
    <w:basedOn w:val="Standard"/>
    <w:next w:val="Standard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pPr>
      <w:numPr>
        <w:ilvl w:val="6"/>
        <w:numId w:val="1"/>
      </w:numPr>
      <w:spacing w:before="240" w:after="60"/>
      <w:outlineLvl w:val="6"/>
    </w:pPr>
  </w:style>
  <w:style w:type="paragraph" w:styleId="berschrift8">
    <w:name w:val="heading 8"/>
    <w:basedOn w:val="Standard"/>
    <w:next w:val="Standard"/>
    <w:qFormat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qFormat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  <w:spacing w:line="200" w:lineRule="exact"/>
    </w:pPr>
    <w:rPr>
      <w:rFonts w:ascii="Arial" w:hAnsi="Arial"/>
      <w:sz w:val="16"/>
    </w:rPr>
  </w:style>
  <w:style w:type="paragraph" w:customStyle="1" w:styleId="Bezug">
    <w:name w:val="Bezug"/>
    <w:basedOn w:val="Standard"/>
    <w:pPr>
      <w:spacing w:line="200" w:lineRule="exact"/>
    </w:pPr>
    <w:rPr>
      <w:rFonts w:ascii="Arial" w:hAnsi="Arial"/>
      <w:sz w:val="16"/>
    </w:rPr>
  </w:style>
  <w:style w:type="character" w:styleId="Seitenzahl">
    <w:name w:val="page number"/>
    <w:rsid w:val="00BD35DC"/>
    <w:rPr>
      <w:rFonts w:ascii="Arial" w:hAnsi="Arial"/>
      <w:sz w:val="18"/>
    </w:rPr>
  </w:style>
  <w:style w:type="paragraph" w:customStyle="1" w:styleId="Bezugstext">
    <w:name w:val="Bezugstext"/>
    <w:basedOn w:val="Standard"/>
    <w:pPr>
      <w:spacing w:line="200" w:lineRule="exact"/>
    </w:pPr>
    <w:rPr>
      <w:sz w:val="18"/>
    </w:rPr>
  </w:style>
  <w:style w:type="paragraph" w:customStyle="1" w:styleId="Bezugstextp">
    <w:name w:val="Bezugstext_p"/>
    <w:basedOn w:val="Bezugstext"/>
    <w:rPr>
      <w:sz w:val="16"/>
    </w:rPr>
  </w:style>
  <w:style w:type="character" w:styleId="Hyperlink">
    <w:name w:val="Hyperlink"/>
    <w:semiHidden/>
    <w:rsid w:val="00FA67BB"/>
    <w:rPr>
      <w:color w:val="0000FF"/>
      <w:u w:val="single"/>
    </w:rPr>
  </w:style>
  <w:style w:type="paragraph" w:customStyle="1" w:styleId="BaySFKopfzeilegrn">
    <w:name w:val="BaySF Kopfzeile grün"/>
    <w:basedOn w:val="BaySFKopfzeile"/>
    <w:rsid w:val="00FA67BB"/>
    <w:rPr>
      <w:b/>
      <w:color w:val="006A4E"/>
    </w:rPr>
  </w:style>
  <w:style w:type="paragraph" w:customStyle="1" w:styleId="BaySFKopfzeile">
    <w:name w:val="BaySF Kopfzeile"/>
    <w:basedOn w:val="Standard"/>
    <w:rsid w:val="00FA67BB"/>
    <w:rPr>
      <w:rFonts w:ascii="Arial Narrow" w:hAnsi="Arial Narrow" w:cs="Arial"/>
      <w:sz w:val="16"/>
      <w:szCs w:val="18"/>
    </w:rPr>
  </w:style>
  <w:style w:type="character" w:customStyle="1" w:styleId="BaySFFeldnamen">
    <w:name w:val="BaySF Feldnamen"/>
    <w:rsid w:val="00F0654E"/>
    <w:rPr>
      <w:rFonts w:ascii="Arial Narrow" w:hAnsi="Arial Narrow"/>
      <w:i/>
      <w:iCs/>
      <w:sz w:val="16"/>
    </w:rPr>
  </w:style>
  <w:style w:type="paragraph" w:customStyle="1" w:styleId="BaySFFeldeingaben">
    <w:name w:val="BaySF Feldeingaben"/>
    <w:basedOn w:val="Standard"/>
    <w:link w:val="BaySFFeldeingabenZchnZchn"/>
    <w:rsid w:val="00F0654E"/>
    <w:rPr>
      <w:rFonts w:ascii="Arial" w:hAnsi="Arial" w:cs="Arial"/>
      <w:sz w:val="18"/>
      <w:szCs w:val="18"/>
    </w:rPr>
  </w:style>
  <w:style w:type="character" w:customStyle="1" w:styleId="BaySFAbsender">
    <w:name w:val="BaySF Absender"/>
    <w:rsid w:val="00F0654E"/>
    <w:rPr>
      <w:rFonts w:ascii="Arial Narrow" w:hAnsi="Arial Narrow"/>
      <w:sz w:val="14"/>
    </w:rPr>
  </w:style>
  <w:style w:type="paragraph" w:customStyle="1" w:styleId="BaySFStandardtext">
    <w:name w:val="BaySF Standardtext"/>
    <w:basedOn w:val="Standard"/>
    <w:rsid w:val="00F0654E"/>
    <w:rPr>
      <w:rFonts w:ascii="Arial" w:hAnsi="Arial"/>
      <w:sz w:val="22"/>
    </w:rPr>
  </w:style>
  <w:style w:type="character" w:customStyle="1" w:styleId="BaySFFeldeingabenZchnZchn">
    <w:name w:val="BaySF Feldeingaben Zchn Zchn"/>
    <w:link w:val="BaySFFeldeingaben"/>
    <w:rsid w:val="00F0654E"/>
    <w:rPr>
      <w:rFonts w:ascii="Arial" w:hAnsi="Arial" w:cs="Arial"/>
      <w:sz w:val="18"/>
      <w:szCs w:val="18"/>
      <w:lang w:val="de-DE" w:eastAsia="de-DE" w:bidi="ar-SA"/>
    </w:rPr>
  </w:style>
  <w:style w:type="paragraph" w:customStyle="1" w:styleId="BaySFFusszeile">
    <w:name w:val="BaySF Fusszeile"/>
    <w:basedOn w:val="Fuzeile"/>
    <w:rsid w:val="00A01CD8"/>
    <w:pPr>
      <w:ind w:right="360"/>
    </w:pPr>
    <w:rPr>
      <w:rFonts w:ascii="Arial Narrow" w:hAnsi="Arial Narrow"/>
    </w:rPr>
  </w:style>
  <w:style w:type="table" w:styleId="Tabellenraster">
    <w:name w:val="Table Grid"/>
    <w:basedOn w:val="NormaleTabelle"/>
    <w:uiPriority w:val="59"/>
    <w:rsid w:val="00BD35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ySF1Adr-Zeile">
    <w:name w:val="BaySF 1. Adr-Zeile"/>
    <w:basedOn w:val="BaySFStandardtext"/>
    <w:next w:val="BaySFStandardtext"/>
    <w:rsid w:val="006E2B8F"/>
    <w:pPr>
      <w:framePr w:wrap="around" w:vAnchor="page" w:hAnchor="margin" w:y="2212"/>
      <w:spacing w:before="120"/>
    </w:pPr>
  </w:style>
  <w:style w:type="paragraph" w:styleId="Sprechblasentext">
    <w:name w:val="Balloon Text"/>
    <w:basedOn w:val="Standard"/>
    <w:semiHidden/>
    <w:rsid w:val="008E100F"/>
    <w:rPr>
      <w:rFonts w:ascii="Tahoma" w:hAnsi="Tahoma" w:cs="Tahoma"/>
      <w:sz w:val="16"/>
      <w:szCs w:val="16"/>
    </w:rPr>
  </w:style>
  <w:style w:type="paragraph" w:customStyle="1" w:styleId="BaySFStd-txt15">
    <w:name w:val="BaySF Std-txt 1.5"/>
    <w:basedOn w:val="BaySFStandardtext"/>
    <w:rsid w:val="008911DC"/>
    <w:pPr>
      <w:spacing w:line="360" w:lineRule="auto"/>
    </w:pPr>
    <w:rPr>
      <w:rFonts w:cs="Arial"/>
    </w:rPr>
  </w:style>
  <w:style w:type="character" w:customStyle="1" w:styleId="FuzeileZchn">
    <w:name w:val="Fußzeile Zchn"/>
    <w:link w:val="Fuzeile"/>
    <w:uiPriority w:val="99"/>
    <w:rsid w:val="00860899"/>
    <w:rPr>
      <w:rFonts w:ascii="Arial" w:hAnsi="Arial"/>
      <w:sz w:val="16"/>
      <w:szCs w:val="24"/>
    </w:rPr>
  </w:style>
  <w:style w:type="paragraph" w:styleId="NurText">
    <w:name w:val="Plain Text"/>
    <w:basedOn w:val="Standard"/>
    <w:link w:val="NurTextZchn"/>
    <w:uiPriority w:val="99"/>
    <w:unhideWhenUsed/>
    <w:rsid w:val="00860899"/>
    <w:rPr>
      <w:rFonts w:ascii="Calibri" w:hAnsi="Calibri"/>
      <w:sz w:val="22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860899"/>
    <w:rPr>
      <w:rFonts w:ascii="Calibri" w:hAnsi="Calibri"/>
      <w:sz w:val="22"/>
      <w:szCs w:val="21"/>
    </w:rPr>
  </w:style>
  <w:style w:type="character" w:styleId="Platzhaltertext">
    <w:name w:val="Placeholder Text"/>
    <w:basedOn w:val="Absatz-Standardschriftart"/>
    <w:uiPriority w:val="99"/>
    <w:semiHidden/>
    <w:rsid w:val="00872611"/>
    <w:rPr>
      <w:color w:val="808080"/>
    </w:rPr>
  </w:style>
  <w:style w:type="paragraph" w:styleId="Listenabsatz">
    <w:name w:val="List Paragraph"/>
    <w:basedOn w:val="Standard"/>
    <w:uiPriority w:val="34"/>
    <w:qFormat/>
    <w:rsid w:val="00775ACB"/>
    <w:pPr>
      <w:ind w:left="720"/>
      <w:contextualSpacing/>
    </w:pPr>
  </w:style>
  <w:style w:type="paragraph" w:customStyle="1" w:styleId="Default">
    <w:name w:val="Default"/>
    <w:rsid w:val="00F9270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ervorhebung">
    <w:name w:val="Emphasis"/>
    <w:basedOn w:val="Absatz-Standardschriftart"/>
    <w:qFormat/>
    <w:rsid w:val="00F92701"/>
    <w:rPr>
      <w:i/>
      <w:iCs/>
    </w:rPr>
  </w:style>
  <w:style w:type="character" w:styleId="Fett">
    <w:name w:val="Strong"/>
    <w:basedOn w:val="Absatz-Standardschriftart"/>
    <w:qFormat/>
    <w:rsid w:val="00F92701"/>
    <w:rPr>
      <w:b/>
      <w:bCs/>
    </w:rPr>
  </w:style>
  <w:style w:type="character" w:styleId="Kommentarzeichen">
    <w:name w:val="annotation reference"/>
    <w:basedOn w:val="Absatz-Standardschriftart"/>
    <w:rsid w:val="00213899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21389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213899"/>
  </w:style>
  <w:style w:type="paragraph" w:styleId="Kommentarthema">
    <w:name w:val="annotation subject"/>
    <w:basedOn w:val="Kommentartext"/>
    <w:next w:val="Kommentartext"/>
    <w:link w:val="KommentarthemaZchn"/>
    <w:rsid w:val="0021389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213899"/>
    <w:rPr>
      <w:b/>
      <w:bCs/>
    </w:rPr>
  </w:style>
  <w:style w:type="character" w:customStyle="1" w:styleId="KopfzeileZchn">
    <w:name w:val="Kopfzeile Zchn"/>
    <w:basedOn w:val="Absatz-Standardschriftart"/>
    <w:link w:val="Kopfzeile"/>
    <w:rsid w:val="0004154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9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5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.png"/><Relationship Id="rId1" Type="http://schemas.openxmlformats.org/officeDocument/2006/relationships/hyperlink" Target="mailto:koenigsholz@stillewaelder.d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BaySF\Forstvorlagen\Brief%20unbearbeitet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6295F0AA999954E927AB8EC62AACC42" ma:contentTypeVersion="17" ma:contentTypeDescription="Ein neues Dokument erstellen." ma:contentTypeScope="" ma:versionID="dc60324eb8d76f202811d0a0ca2fbd11">
  <xsd:schema xmlns:xsd="http://www.w3.org/2001/XMLSchema" xmlns:xs="http://www.w3.org/2001/XMLSchema" xmlns:p="http://schemas.microsoft.com/office/2006/metadata/properties" xmlns:ns2="4bdd2236-adc4-4504-95f5-3b96e55160d7" xmlns:ns3="aa98cb53-2085-40f4-a5b4-b3809fcc1a14" targetNamespace="http://schemas.microsoft.com/office/2006/metadata/properties" ma:root="true" ma:fieldsID="95ef6052919f595af55cbedaa533aa38" ns2:_="" ns3:_="">
    <xsd:import namespace="4bdd2236-adc4-4504-95f5-3b96e55160d7"/>
    <xsd:import namespace="aa98cb53-2085-40f4-a5b4-b3809fcc1a14"/>
    <xsd:element name="properties">
      <xsd:complexType>
        <xsd:sequence>
          <xsd:element name="documentManagement">
            <xsd:complexType>
              <xsd:all>
                <xsd:element ref="ns2:Beschreibung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dd2236-adc4-4504-95f5-3b96e55160d7" elementFormDefault="qualified">
    <xsd:import namespace="http://schemas.microsoft.com/office/2006/documentManagement/types"/>
    <xsd:import namespace="http://schemas.microsoft.com/office/infopath/2007/PartnerControls"/>
    <xsd:element name="Beschreibung" ma:index="8" nillable="true" ma:displayName="Beschreibung" ma:format="Dropdown" ma:internalName="Beschreibung">
      <xsd:simpleType>
        <xsd:restriction base="dms:Text">
          <xsd:maxLength value="255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Bildmarkierungen" ma:readOnly="false" ma:fieldId="{5cf76f15-5ced-4ddc-b409-7134ff3c332f}" ma:taxonomyMulti="true" ma:sspId="dcf36be7-3a67-4ac7-8b0e-bf3bf9b20d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98cb53-2085-40f4-a5b4-b3809fcc1a14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9006dcba-766a-4ca2-8f9a-8ed5dc3f337c}" ma:internalName="TaxCatchAll" ma:showField="CatchAllData" ma:web="aa98cb53-2085-40f4-a5b4-b3809fcc1a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bdd2236-adc4-4504-95f5-3b96e55160d7">
      <Terms xmlns="http://schemas.microsoft.com/office/infopath/2007/PartnerControls"/>
    </lcf76f155ced4ddcb4097134ff3c332f>
    <Beschreibung xmlns="4bdd2236-adc4-4504-95f5-3b96e55160d7" xsi:nil="true"/>
    <TaxCatchAll xmlns="aa98cb53-2085-40f4-a5b4-b3809fcc1a14" xsi:nil="true"/>
  </documentManagement>
</p:properties>
</file>

<file path=customXml/itemProps1.xml><?xml version="1.0" encoding="utf-8"?>
<ds:datastoreItem xmlns:ds="http://schemas.openxmlformats.org/officeDocument/2006/customXml" ds:itemID="{C2E70DB7-F418-47CA-9800-CC0D01FCFC61}"/>
</file>

<file path=customXml/itemProps2.xml><?xml version="1.0" encoding="utf-8"?>
<ds:datastoreItem xmlns:ds="http://schemas.openxmlformats.org/officeDocument/2006/customXml" ds:itemID="{0B470FF7-C459-43F0-AB61-AE0642111FD3}"/>
</file>

<file path=customXml/itemProps3.xml><?xml version="1.0" encoding="utf-8"?>
<ds:datastoreItem xmlns:ds="http://schemas.openxmlformats.org/officeDocument/2006/customXml" ds:itemID="{A8EBFBEA-C922-42C3-ABEA-D1BE3BC178B2}"/>
</file>

<file path=docProps/app.xml><?xml version="1.0" encoding="utf-8"?>
<Properties xmlns="http://schemas.openxmlformats.org/officeDocument/2006/extended-properties" xmlns:vt="http://schemas.openxmlformats.org/officeDocument/2006/docPropsVTypes">
  <Template>Brief unbearbeitet.dot</Template>
  <TotalTime>0</TotalTime>
  <Pages>2</Pages>
  <Words>85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BAYERISCHE STAATSFORSTEN • Tillystraße 2 • 93053 Regensburg</vt:lpstr>
    </vt:vector>
  </TitlesOfParts>
  <Manager/>
  <Company/>
  <LinksUpToDate>false</LinksUpToDate>
  <CharactersWithSpaces>793</CharactersWithSpaces>
  <SharedDoc>false</SharedDoc>
  <HLinks>
    <vt:vector size="12" baseType="variant">
      <vt:variant>
        <vt:i4>1900553</vt:i4>
      </vt:variant>
      <vt:variant>
        <vt:i4>6</vt:i4>
      </vt:variant>
      <vt:variant>
        <vt:i4>0</vt:i4>
      </vt:variant>
      <vt:variant>
        <vt:i4>5</vt:i4>
      </vt:variant>
      <vt:variant>
        <vt:lpwstr>http://www.baysf.de/</vt:lpwstr>
      </vt:variant>
      <vt:variant>
        <vt:lpwstr/>
      </vt:variant>
      <vt:variant>
        <vt:i4>7602258</vt:i4>
      </vt:variant>
      <vt:variant>
        <vt:i4>3</vt:i4>
      </vt:variant>
      <vt:variant>
        <vt:i4>0</vt:i4>
      </vt:variant>
      <vt:variant>
        <vt:i4>5</vt:i4>
      </vt:variant>
      <vt:variant>
        <vt:lpwstr>mailto:info@baysf.de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BAYERISCHE STAATSFORSTEN • Tillystraße 2 • 93053 Regensburg</dc:title>
  <dc:subject/>
  <dc:creator>Friedrich Miriam</dc:creator>
  <cp:keywords/>
  <dc:description/>
  <cp:lastModifiedBy>Wloka Andrea</cp:lastModifiedBy>
  <cp:revision>17</cp:revision>
  <cp:lastPrinted>2024-02-14T12:24:00Z</cp:lastPrinted>
  <dcterms:created xsi:type="dcterms:W3CDTF">2023-11-30T07:33:00Z</dcterms:created>
  <dcterms:modified xsi:type="dcterms:W3CDTF">2024-04-09T10:14:00Z</dcterms:modified>
  <cp:category>Bayerische Staatsforsten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0x01010036295F0AA999954E927AB8EC62AACC42</vt:lpwstr>
  </property>
</Properties>
</file>